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7F40" w14:textId="77777777" w:rsidR="00987EBC" w:rsidRPr="00D5391A" w:rsidRDefault="00987EBC">
      <w:pPr>
        <w:rPr>
          <w:rFonts w:ascii="Garamond" w:hAnsi="Garamond"/>
        </w:rPr>
      </w:pPr>
    </w:p>
    <w:p w14:paraId="47EC5C44" w14:textId="2BEB8231" w:rsidR="00AE3E98" w:rsidRDefault="00987EBC">
      <w:pPr>
        <w:rPr>
          <w:rFonts w:ascii="Garamond" w:hAnsi="Garamond"/>
          <w:b/>
          <w:sz w:val="28"/>
          <w:szCs w:val="28"/>
        </w:rPr>
      </w:pPr>
      <w:r w:rsidRPr="00D5391A">
        <w:rPr>
          <w:rFonts w:ascii="Garamond" w:hAnsi="Garamond"/>
          <w:b/>
          <w:sz w:val="28"/>
          <w:szCs w:val="28"/>
        </w:rPr>
        <w:t>Välkommen till vår tävling [klasser]</w:t>
      </w:r>
    </w:p>
    <w:p w14:paraId="519C8860" w14:textId="77777777" w:rsidR="00987EBC" w:rsidRPr="00D5391A" w:rsidRDefault="00AE3E98">
      <w:pPr>
        <w:rPr>
          <w:rFonts w:ascii="Garamond" w:hAnsi="Garamond"/>
          <w:b/>
          <w:sz w:val="28"/>
          <w:szCs w:val="28"/>
        </w:rPr>
      </w:pPr>
      <w:r w:rsidRPr="00D5391A">
        <w:rPr>
          <w:rFonts w:ascii="Garamond" w:hAnsi="Garamond"/>
          <w:b/>
          <w:sz w:val="28"/>
          <w:szCs w:val="28"/>
        </w:rPr>
        <w:t>D</w:t>
      </w:r>
      <w:r w:rsidR="00987EBC" w:rsidRPr="00D5391A">
        <w:rPr>
          <w:rFonts w:ascii="Garamond" w:hAnsi="Garamond"/>
          <w:b/>
          <w:sz w:val="28"/>
          <w:szCs w:val="28"/>
        </w:rPr>
        <w:t>en</w:t>
      </w:r>
      <w:r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="00987EBC" w:rsidRPr="00D5391A">
        <w:rPr>
          <w:rFonts w:ascii="Garamond" w:hAnsi="Garamond"/>
          <w:b/>
          <w:sz w:val="28"/>
          <w:szCs w:val="28"/>
        </w:rPr>
        <w:t>XXXX</w:t>
      </w:r>
      <w:proofErr w:type="spellEnd"/>
      <w:r w:rsidR="00987EBC" w:rsidRPr="00D5391A">
        <w:rPr>
          <w:rFonts w:ascii="Garamond" w:hAnsi="Garamond"/>
          <w:b/>
          <w:sz w:val="28"/>
          <w:szCs w:val="28"/>
        </w:rPr>
        <w:t>-</w:t>
      </w:r>
      <w:proofErr w:type="spellStart"/>
      <w:r w:rsidR="00987EBC" w:rsidRPr="00D5391A">
        <w:rPr>
          <w:rFonts w:ascii="Garamond" w:hAnsi="Garamond"/>
          <w:b/>
          <w:sz w:val="28"/>
          <w:szCs w:val="28"/>
        </w:rPr>
        <w:t>YY</w:t>
      </w:r>
      <w:proofErr w:type="spellEnd"/>
      <w:r w:rsidR="00987EBC" w:rsidRPr="00D5391A">
        <w:rPr>
          <w:rFonts w:ascii="Garamond" w:hAnsi="Garamond"/>
          <w:b/>
          <w:sz w:val="28"/>
          <w:szCs w:val="28"/>
        </w:rPr>
        <w:t xml:space="preserve">-ZZ </w:t>
      </w:r>
    </w:p>
    <w:p w14:paraId="7D28A563" w14:textId="77777777" w:rsidR="00541AAF" w:rsidRPr="00D5391A" w:rsidRDefault="00541AAF">
      <w:pPr>
        <w:rPr>
          <w:rFonts w:ascii="Garamond" w:hAnsi="Garamond"/>
          <w:b/>
        </w:rPr>
      </w:pPr>
    </w:p>
    <w:p w14:paraId="1B5DB0FE" w14:textId="77777777" w:rsidR="00A21024" w:rsidRPr="00D5391A" w:rsidRDefault="00541AAF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 xml:space="preserve">Tävlingen kommer att </w:t>
      </w:r>
      <w:r w:rsidR="009304D5" w:rsidRPr="00D5391A">
        <w:rPr>
          <w:rFonts w:ascii="Garamond" w:hAnsi="Garamond"/>
          <w:b/>
        </w:rPr>
        <w:t>arrangeras [utomhus/i x-hallen]</w:t>
      </w:r>
      <w:r w:rsidRPr="00D5391A">
        <w:rPr>
          <w:rFonts w:ascii="Garamond" w:hAnsi="Garamond"/>
          <w:b/>
        </w:rPr>
        <w:br/>
      </w:r>
      <w:r w:rsidR="00392317" w:rsidRPr="00D5391A">
        <w:rPr>
          <w:rFonts w:ascii="Garamond" w:hAnsi="Garamond"/>
          <w:b/>
        </w:rPr>
        <w:t>Planerad s</w:t>
      </w:r>
      <w:r w:rsidR="007A4149" w:rsidRPr="00D5391A">
        <w:rPr>
          <w:rFonts w:ascii="Garamond" w:hAnsi="Garamond"/>
          <w:b/>
        </w:rPr>
        <w:t xml:space="preserve">tarttid </w:t>
      </w:r>
      <w:r w:rsidR="007A4149" w:rsidRPr="00D5391A">
        <w:rPr>
          <w:rFonts w:ascii="Garamond" w:hAnsi="Garamond"/>
        </w:rPr>
        <w:t xml:space="preserve">(obs kan komma att </w:t>
      </w:r>
      <w:proofErr w:type="gramStart"/>
      <w:r w:rsidR="007A4149" w:rsidRPr="00D5391A">
        <w:rPr>
          <w:rFonts w:ascii="Garamond" w:hAnsi="Garamond"/>
        </w:rPr>
        <w:t>ändras)</w:t>
      </w:r>
      <w:r w:rsidR="00987EBC" w:rsidRPr="00D5391A">
        <w:rPr>
          <w:rFonts w:ascii="Garamond" w:hAnsi="Garamond"/>
          <w:b/>
        </w:rPr>
        <w:tab/>
      </w:r>
      <w:proofErr w:type="spellStart"/>
      <w:r w:rsidR="004061D8" w:rsidRPr="00D5391A">
        <w:rPr>
          <w:rFonts w:ascii="Garamond" w:hAnsi="Garamond"/>
          <w:b/>
        </w:rPr>
        <w:t>XX.XX</w:t>
      </w:r>
      <w:proofErr w:type="spellEnd"/>
      <w:proofErr w:type="gramEnd"/>
      <w:r w:rsidR="00987EBC" w:rsidRPr="00D5391A">
        <w:rPr>
          <w:rFonts w:ascii="Garamond" w:hAnsi="Garamond"/>
          <w:b/>
        </w:rPr>
        <w:br/>
      </w:r>
    </w:p>
    <w:p w14:paraId="745BB4A5" w14:textId="77777777" w:rsidR="00A21024" w:rsidRPr="00D5391A" w:rsidRDefault="00A21024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 xml:space="preserve">Löptikar är </w:t>
      </w:r>
      <w:r w:rsidR="003D4C4E">
        <w:rPr>
          <w:rFonts w:ascii="Garamond" w:hAnsi="Garamond"/>
          <w:b/>
        </w:rPr>
        <w:t>[</w:t>
      </w:r>
      <w:r w:rsidRPr="00D5391A">
        <w:rPr>
          <w:rFonts w:ascii="Garamond" w:hAnsi="Garamond"/>
          <w:b/>
        </w:rPr>
        <w:t>välkomna/inte välkomna</w:t>
      </w:r>
      <w:r w:rsidR="003D4C4E">
        <w:rPr>
          <w:rFonts w:ascii="Garamond" w:hAnsi="Garamond"/>
          <w:b/>
        </w:rPr>
        <w:t>]</w:t>
      </w:r>
    </w:p>
    <w:p w14:paraId="7D2E1CDE" w14:textId="77777777" w:rsidR="00AF6DA8" w:rsidRPr="00D5391A" w:rsidRDefault="00987EBC">
      <w:pPr>
        <w:rPr>
          <w:rFonts w:ascii="Garamond" w:hAnsi="Garamond"/>
          <w:b/>
        </w:rPr>
      </w:pPr>
      <w:r w:rsidRPr="00D5391A">
        <w:rPr>
          <w:rFonts w:ascii="Garamond" w:hAnsi="Garamond"/>
        </w:rPr>
        <w:br/>
      </w:r>
      <w:r w:rsidRPr="00D5391A">
        <w:rPr>
          <w:rFonts w:ascii="Garamond" w:hAnsi="Garamond"/>
          <w:b/>
        </w:rPr>
        <w:t>Domare</w:t>
      </w:r>
      <w:r w:rsidR="00AF6DA8" w:rsidRPr="00D5391A">
        <w:rPr>
          <w:rFonts w:ascii="Garamond" w:hAnsi="Garamond"/>
          <w:b/>
        </w:rPr>
        <w:t xml:space="preserve"> och Tävlingsledare</w:t>
      </w:r>
      <w:r w:rsidRPr="00D5391A">
        <w:rPr>
          <w:rFonts w:ascii="Garamond" w:hAnsi="Garamond"/>
          <w:b/>
        </w:rPr>
        <w:t>:</w:t>
      </w:r>
      <w:r w:rsidR="001C0196" w:rsidRPr="00D5391A">
        <w:rPr>
          <w:rFonts w:ascii="Garamond" w:hAnsi="Garamond"/>
        </w:rPr>
        <w:t xml:space="preserve"> [om vi vet, annars inte]</w:t>
      </w:r>
    </w:p>
    <w:tbl>
      <w:tblPr>
        <w:tblStyle w:val="Rutntstabell4dekorfrg6"/>
        <w:tblW w:w="0" w:type="auto"/>
        <w:tblLook w:val="04A0" w:firstRow="1" w:lastRow="0" w:firstColumn="1" w:lastColumn="0" w:noHBand="0" w:noVBand="1"/>
      </w:tblPr>
      <w:tblGrid>
        <w:gridCol w:w="2546"/>
        <w:gridCol w:w="2172"/>
        <w:gridCol w:w="2172"/>
      </w:tblGrid>
      <w:tr w:rsidR="00AF6DA8" w:rsidRPr="00D5391A" w14:paraId="346F6ACD" w14:textId="77777777" w:rsidTr="00C070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6D166576" w14:textId="77777777" w:rsidR="00AF6DA8" w:rsidRPr="00D5391A" w:rsidRDefault="00AF6DA8">
            <w:pPr>
              <w:rPr>
                <w:rFonts w:ascii="Garamond" w:hAnsi="Garamond"/>
                <w:b w:val="0"/>
              </w:rPr>
            </w:pPr>
            <w:r w:rsidRPr="00D5391A">
              <w:rPr>
                <w:rFonts w:ascii="Garamond" w:hAnsi="Garamond"/>
              </w:rPr>
              <w:t>Klass</w:t>
            </w:r>
          </w:p>
        </w:tc>
        <w:tc>
          <w:tcPr>
            <w:tcW w:w="2172" w:type="dxa"/>
          </w:tcPr>
          <w:p w14:paraId="0F3F409A" w14:textId="77777777" w:rsidR="00AF6DA8" w:rsidRPr="00D5391A" w:rsidRDefault="00AF6D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  <w:r w:rsidRPr="00D5391A">
              <w:rPr>
                <w:rFonts w:ascii="Garamond" w:hAnsi="Garamond"/>
              </w:rPr>
              <w:t>Domare</w:t>
            </w:r>
          </w:p>
        </w:tc>
        <w:tc>
          <w:tcPr>
            <w:tcW w:w="2172" w:type="dxa"/>
          </w:tcPr>
          <w:p w14:paraId="089E1A9B" w14:textId="77777777" w:rsidR="00AF6DA8" w:rsidRPr="00D5391A" w:rsidRDefault="00AF6D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  <w:r w:rsidRPr="00D5391A">
              <w:rPr>
                <w:rFonts w:ascii="Garamond" w:hAnsi="Garamond"/>
              </w:rPr>
              <w:t>Tävlingsledare</w:t>
            </w:r>
          </w:p>
        </w:tc>
      </w:tr>
      <w:tr w:rsidR="00AF6DA8" w:rsidRPr="00D5391A" w14:paraId="42C70C1D" w14:textId="77777777" w:rsidTr="00C07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316100AF" w14:textId="04EE6427" w:rsidR="00AF6DA8" w:rsidRPr="00D5391A" w:rsidRDefault="00AF6DA8" w:rsidP="00AF6DA8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7163F49D" w14:textId="77777777" w:rsidR="00AF6DA8" w:rsidRPr="00D5391A" w:rsidRDefault="00AF6DA8" w:rsidP="00AF6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22AC3056" w14:textId="77777777" w:rsidR="00AF6DA8" w:rsidRPr="00D5391A" w:rsidRDefault="00AF6DA8" w:rsidP="00AF6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AF6DA8" w:rsidRPr="00D5391A" w14:paraId="08C1657D" w14:textId="77777777" w:rsidTr="00C07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69288934" w14:textId="4884D12F" w:rsidR="00AF6DA8" w:rsidRPr="00D5391A" w:rsidRDefault="00AF6DA8" w:rsidP="00AF6DA8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53247378" w14:textId="77777777" w:rsidR="00AF6DA8" w:rsidRPr="00D5391A" w:rsidRDefault="00AF6DA8" w:rsidP="00AF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386EABCB" w14:textId="77777777" w:rsidR="00AF6DA8" w:rsidRPr="00D5391A" w:rsidRDefault="00AF6DA8" w:rsidP="00AF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AF6DA8" w:rsidRPr="00D5391A" w14:paraId="52FCBF75" w14:textId="77777777" w:rsidTr="00C07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E5F1E9C" w14:textId="2A59C793" w:rsidR="00AF6DA8" w:rsidRPr="00D5391A" w:rsidRDefault="00AF6DA8" w:rsidP="00AF6DA8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22263B56" w14:textId="77777777" w:rsidR="00AF6DA8" w:rsidRPr="00D5391A" w:rsidRDefault="00AF6DA8" w:rsidP="00AF6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2FBF250A" w14:textId="77777777" w:rsidR="00AF6DA8" w:rsidRPr="00D5391A" w:rsidRDefault="00AF6DA8" w:rsidP="00AF6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AF6DA8" w:rsidRPr="00D5391A" w14:paraId="2B709F3E" w14:textId="77777777" w:rsidTr="00C07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549C8A4" w14:textId="514A2187" w:rsidR="00AF6DA8" w:rsidRPr="00D5391A" w:rsidRDefault="00AF6DA8" w:rsidP="00AF6DA8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3AA30CF3" w14:textId="77777777" w:rsidR="00AF6DA8" w:rsidRPr="00D5391A" w:rsidRDefault="00AF6DA8" w:rsidP="00AF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1C34AA29" w14:textId="77777777" w:rsidR="00AF6DA8" w:rsidRPr="00D5391A" w:rsidRDefault="00AF6DA8" w:rsidP="00AF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</w:tbl>
    <w:p w14:paraId="1A99D7C8" w14:textId="77777777" w:rsidR="00AF6DA8" w:rsidRPr="00D5391A" w:rsidRDefault="00AF6DA8">
      <w:pPr>
        <w:rPr>
          <w:rFonts w:ascii="Garamond" w:hAnsi="Garamond"/>
        </w:rPr>
      </w:pPr>
    </w:p>
    <w:p w14:paraId="1AF7C75C" w14:textId="77777777" w:rsidR="005A530B" w:rsidRPr="00D5391A" w:rsidRDefault="0004670A" w:rsidP="00A36B37">
      <w:pPr>
        <w:rPr>
          <w:rFonts w:ascii="Garamond" w:hAnsi="Garamond"/>
        </w:rPr>
      </w:pPr>
      <w:r w:rsidRPr="00D5391A">
        <w:rPr>
          <w:rFonts w:ascii="Garamond" w:hAnsi="Garamond"/>
          <w:b/>
        </w:rPr>
        <w:t>Övrig info:</w:t>
      </w:r>
      <w:r w:rsidR="00EE4409" w:rsidRPr="00D5391A">
        <w:rPr>
          <w:rFonts w:ascii="Garamond" w:hAnsi="Garamond"/>
          <w:b/>
        </w:rPr>
        <w:tab/>
      </w:r>
      <w:r w:rsidR="00590082" w:rsidRPr="00D5391A">
        <w:rPr>
          <w:rFonts w:ascii="Garamond" w:hAnsi="Garamond"/>
        </w:rPr>
        <w:t>[inhägnat]</w:t>
      </w:r>
      <w:r w:rsidR="005A530B" w:rsidRPr="00D5391A">
        <w:rPr>
          <w:rFonts w:ascii="Garamond" w:hAnsi="Garamond"/>
        </w:rPr>
        <w:br/>
      </w:r>
      <w:r w:rsidR="005A530B" w:rsidRPr="00D5391A">
        <w:rPr>
          <w:rFonts w:ascii="Garamond" w:hAnsi="Garamond"/>
        </w:rPr>
        <w:tab/>
        <w:t>[kan förekomma skott]</w:t>
      </w:r>
      <w:r w:rsidR="00A20583" w:rsidRPr="00D5391A">
        <w:rPr>
          <w:rFonts w:ascii="Garamond" w:hAnsi="Garamond"/>
        </w:rPr>
        <w:br/>
      </w:r>
      <w:r w:rsidR="00A20583" w:rsidRPr="00D5391A">
        <w:rPr>
          <w:rFonts w:ascii="Garamond" w:hAnsi="Garamond"/>
        </w:rPr>
        <w:tab/>
        <w:t>[</w:t>
      </w:r>
      <w:proofErr w:type="spellStart"/>
      <w:r w:rsidR="00A20583" w:rsidRPr="00D5391A">
        <w:rPr>
          <w:rFonts w:ascii="Garamond" w:hAnsi="Garamond"/>
        </w:rPr>
        <w:t>etc</w:t>
      </w:r>
      <w:proofErr w:type="spellEnd"/>
      <w:r w:rsidR="00A20583" w:rsidRPr="00D5391A">
        <w:rPr>
          <w:rFonts w:ascii="Garamond" w:hAnsi="Garamond"/>
        </w:rPr>
        <w:t>]</w:t>
      </w:r>
    </w:p>
    <w:p w14:paraId="2EA7D4A3" w14:textId="77777777" w:rsidR="0039385E" w:rsidRPr="00D5391A" w:rsidRDefault="0039385E" w:rsidP="00A36B37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>Servering</w:t>
      </w:r>
      <w:r w:rsidR="000C186C" w:rsidRPr="00D5391A">
        <w:rPr>
          <w:rFonts w:ascii="Garamond" w:hAnsi="Garamond"/>
          <w:b/>
        </w:rPr>
        <w:t>:</w:t>
      </w:r>
      <w:r w:rsidRPr="00D5391A">
        <w:rPr>
          <w:rFonts w:ascii="Garamond" w:hAnsi="Garamond"/>
          <w:b/>
        </w:rPr>
        <w:t xml:space="preserve"> </w:t>
      </w:r>
      <w:r w:rsidRPr="00D5391A">
        <w:rPr>
          <w:rFonts w:ascii="Garamond" w:hAnsi="Garamond"/>
        </w:rPr>
        <w:t>[finns/finns inte] erbjuder [</w:t>
      </w:r>
      <w:r w:rsidR="00C14572" w:rsidRPr="00D5391A">
        <w:rPr>
          <w:rFonts w:ascii="Garamond" w:hAnsi="Garamond"/>
        </w:rPr>
        <w:t>fika/lunch/grillat]</w:t>
      </w:r>
    </w:p>
    <w:p w14:paraId="77953E3D" w14:textId="77777777" w:rsidR="00C14572" w:rsidRPr="00D5391A" w:rsidRDefault="00A6366F" w:rsidP="00A36B37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 xml:space="preserve">Sista anmälningsdag: </w:t>
      </w:r>
      <w:proofErr w:type="spellStart"/>
      <w:r w:rsidRPr="00D5391A">
        <w:rPr>
          <w:rFonts w:ascii="Garamond" w:hAnsi="Garamond"/>
        </w:rPr>
        <w:t>xxxx-xx-xx</w:t>
      </w:r>
      <w:proofErr w:type="spellEnd"/>
      <w:r w:rsidR="000B4917" w:rsidRPr="00D5391A">
        <w:rPr>
          <w:rFonts w:ascii="Garamond" w:hAnsi="Garamond"/>
        </w:rPr>
        <w:t>, [länk till SBK Tävling]</w:t>
      </w:r>
    </w:p>
    <w:p w14:paraId="33819FE0" w14:textId="77777777" w:rsidR="0039385E" w:rsidRPr="00D5391A" w:rsidRDefault="00986AF4" w:rsidP="00A36B37">
      <w:pPr>
        <w:rPr>
          <w:rFonts w:ascii="Garamond" w:hAnsi="Garamond"/>
        </w:rPr>
      </w:pPr>
      <w:r w:rsidRPr="00D5391A">
        <w:rPr>
          <w:rFonts w:ascii="Garamond" w:hAnsi="Garamond"/>
          <w:b/>
        </w:rPr>
        <w:t xml:space="preserve">Kontakt för frågor: </w:t>
      </w:r>
      <w:r w:rsidRPr="00D5391A">
        <w:rPr>
          <w:rFonts w:ascii="Garamond" w:hAnsi="Garamond"/>
        </w:rPr>
        <w:t xml:space="preserve">[namn], [mailadress], </w:t>
      </w:r>
      <w:r w:rsidR="009A309A" w:rsidRPr="00D5391A">
        <w:rPr>
          <w:rFonts w:ascii="Garamond" w:hAnsi="Garamond"/>
        </w:rPr>
        <w:t>[telefonnummer]</w:t>
      </w:r>
    </w:p>
    <w:p w14:paraId="0EDF15A4" w14:textId="77777777" w:rsidR="009A309A" w:rsidRPr="00D5391A" w:rsidRDefault="009A309A" w:rsidP="00A36B37">
      <w:pPr>
        <w:rPr>
          <w:rFonts w:ascii="Garamond" w:hAnsi="Garamond"/>
        </w:rPr>
      </w:pPr>
      <w:r w:rsidRPr="00D5391A">
        <w:rPr>
          <w:rFonts w:ascii="Garamond" w:hAnsi="Garamond"/>
          <w:b/>
        </w:rPr>
        <w:t xml:space="preserve">Varbergs brukshundklubb: </w:t>
      </w:r>
      <w:hyperlink r:id="rId7" w:history="1">
        <w:r w:rsidR="00F672B2" w:rsidRPr="00C60C94">
          <w:rPr>
            <w:rStyle w:val="Hyperlnk"/>
            <w:rFonts w:ascii="Garamond" w:hAnsi="Garamond"/>
          </w:rPr>
          <w:t>www.varbergsbk.se</w:t>
        </w:r>
      </w:hyperlink>
    </w:p>
    <w:p w14:paraId="1F4DF013" w14:textId="77777777" w:rsidR="009A309A" w:rsidRPr="00D5391A" w:rsidRDefault="009A309A" w:rsidP="00A36B37">
      <w:pPr>
        <w:rPr>
          <w:rFonts w:ascii="Garamond" w:hAnsi="Garamond"/>
        </w:rPr>
      </w:pPr>
    </w:p>
    <w:p w14:paraId="0BFFC4EC" w14:textId="77777777" w:rsidR="00D45E09" w:rsidRPr="00D5391A" w:rsidRDefault="00D45E09" w:rsidP="00A36B37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>Sponsorer</w:t>
      </w:r>
    </w:p>
    <w:p w14:paraId="6E32582A" w14:textId="5B355818" w:rsidR="000C186C" w:rsidRPr="00D5391A" w:rsidRDefault="00385199" w:rsidP="00A36B37">
      <w:pPr>
        <w:rPr>
          <w:rFonts w:ascii="Garamond" w:hAnsi="Garamond"/>
          <w:b/>
        </w:rPr>
      </w:pPr>
      <w:r>
        <w:rPr>
          <w:rFonts w:ascii="Garamond" w:hAnsi="Garamond"/>
          <w:b/>
          <w:noProof/>
        </w:rPr>
        <w:drawing>
          <wp:inline distT="0" distB="0" distL="0" distR="0" wp14:anchorId="2881708E" wp14:editId="6BA71CA4">
            <wp:extent cx="6038850" cy="2874312"/>
            <wp:effectExtent l="0" t="0" r="0" b="2540"/>
            <wp:docPr id="4" name="Bildobjekt 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732" cy="28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86C" w:rsidRPr="00D539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A42B1" w14:textId="77777777" w:rsidR="007355C1" w:rsidRDefault="007355C1" w:rsidP="00AC013D">
      <w:pPr>
        <w:spacing w:after="0" w:line="240" w:lineRule="auto"/>
      </w:pPr>
      <w:r>
        <w:separator/>
      </w:r>
    </w:p>
  </w:endnote>
  <w:endnote w:type="continuationSeparator" w:id="0">
    <w:p w14:paraId="75C1F132" w14:textId="77777777" w:rsidR="007355C1" w:rsidRDefault="007355C1" w:rsidP="00AC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6C03B" w14:textId="77777777" w:rsidR="000C4BE8" w:rsidRDefault="000C4BE8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4EF25" w14:textId="6A664448" w:rsidR="00294EA9" w:rsidRPr="002867AA" w:rsidRDefault="00535E5E">
    <w:pPr>
      <w:pStyle w:val="Sidfot"/>
      <w:rPr>
        <w:sz w:val="16"/>
        <w:szCs w:val="16"/>
      </w:rPr>
    </w:pPr>
    <w:r w:rsidRPr="002867AA">
      <w:rPr>
        <w:sz w:val="16"/>
        <w:szCs w:val="16"/>
      </w:rPr>
      <w:t>Varbergs Brukshundklubb</w:t>
    </w:r>
    <w:r w:rsidRPr="002867AA">
      <w:rPr>
        <w:sz w:val="16"/>
        <w:szCs w:val="16"/>
      </w:rPr>
      <w:tab/>
      <w:t>www.varbergsb</w:t>
    </w:r>
    <w:r w:rsidR="00F672B2">
      <w:rPr>
        <w:sz w:val="16"/>
        <w:szCs w:val="16"/>
      </w:rPr>
      <w:t>k</w:t>
    </w:r>
    <w:r w:rsidRPr="002867AA">
      <w:rPr>
        <w:sz w:val="16"/>
        <w:szCs w:val="16"/>
      </w:rPr>
      <w:t>.se</w:t>
    </w:r>
    <w:r w:rsidRPr="002867AA">
      <w:rPr>
        <w:sz w:val="16"/>
        <w:szCs w:val="16"/>
      </w:rPr>
      <w:tab/>
    </w:r>
    <w:r w:rsidR="000C4BE8">
      <w:rPr>
        <w:sz w:val="16"/>
        <w:szCs w:val="16"/>
      </w:rPr>
      <w:t>mail</w:t>
    </w:r>
  </w:p>
  <w:p w14:paraId="5267131D" w14:textId="77777777" w:rsidR="00294EA9" w:rsidRDefault="00294EA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3EC79" w14:textId="77777777" w:rsidR="000C4BE8" w:rsidRDefault="000C4BE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5A750" w14:textId="77777777" w:rsidR="007355C1" w:rsidRDefault="007355C1" w:rsidP="00AC013D">
      <w:pPr>
        <w:spacing w:after="0" w:line="240" w:lineRule="auto"/>
      </w:pPr>
      <w:r>
        <w:separator/>
      </w:r>
    </w:p>
  </w:footnote>
  <w:footnote w:type="continuationSeparator" w:id="0">
    <w:p w14:paraId="11855C0E" w14:textId="77777777" w:rsidR="007355C1" w:rsidRDefault="007355C1" w:rsidP="00AC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E3DA5" w14:textId="77777777" w:rsidR="000C4BE8" w:rsidRDefault="000C4BE8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2B0FC" w14:textId="77777777" w:rsidR="00AC013D" w:rsidRPr="00AE3E98" w:rsidRDefault="00F96C0F">
    <w:pPr>
      <w:pStyle w:val="Sidhuvud"/>
      <w:rPr>
        <w:rFonts w:ascii="Garamond" w:hAnsi="Garamond"/>
        <w:b/>
        <w:color w:val="FFFFFF" w:themeColor="background1"/>
        <w:sz w:val="56"/>
        <w:szCs w:val="5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5A6306E" wp14:editId="039CF276">
          <wp:simplePos x="0" y="0"/>
          <wp:positionH relativeFrom="column">
            <wp:posOffset>-10795</wp:posOffset>
          </wp:positionH>
          <wp:positionV relativeFrom="paragraph">
            <wp:posOffset>-322580</wp:posOffset>
          </wp:positionV>
          <wp:extent cx="721360" cy="823595"/>
          <wp:effectExtent l="0" t="0" r="2540" b="1905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K_logga_Varberg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823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D0F" w:rsidRPr="00AE3E98">
      <w:rPr>
        <w:rFonts w:ascii="Garamond" w:hAnsi="Garamond"/>
        <w:b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70E4E24" wp14:editId="3AD89A8A">
              <wp:simplePos x="0" y="0"/>
              <wp:positionH relativeFrom="column">
                <wp:posOffset>-871220</wp:posOffset>
              </wp:positionH>
              <wp:positionV relativeFrom="paragraph">
                <wp:posOffset>-421005</wp:posOffset>
              </wp:positionV>
              <wp:extent cx="7496175" cy="971550"/>
              <wp:effectExtent l="0" t="0" r="28575" b="1905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9715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0000"/>
                          </a:gs>
                          <a:gs pos="50000">
                            <a:srgbClr val="C00000">
                              <a:shade val="67500"/>
                              <a:satMod val="115000"/>
                            </a:srgbClr>
                          </a:gs>
                          <a:gs pos="100000">
                            <a:srgbClr val="C00000">
                              <a:shade val="100000"/>
                              <a:satMod val="115000"/>
                            </a:srgbClr>
                          </a:gs>
                        </a:gsLst>
                        <a:lin ang="2700000" scaled="1"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034B9E" id="Rektangel 3" o:spid="_x0000_s1026" style="position:absolute;margin-left:-68.6pt;margin-top:-33.15pt;width:590.25pt;height:76.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" fillcolor="red" strokecolor="#204458 [1604]" strokeweight="1pt">
              <v:fill color2="#ce0000" angle="45" colors="0 red;.5 #ad0000;1 #ce0000" focus="100%" type="gradient"/>
            </v:rect>
          </w:pict>
        </mc:Fallback>
      </mc:AlternateContent>
    </w:r>
    <w:r w:rsidR="002E1256" w:rsidRPr="00AE3E98">
      <w:rPr>
        <w:rFonts w:ascii="Garamond" w:hAnsi="Garamond"/>
        <w:b/>
        <w:color w:val="FFFFFF" w:themeColor="background1"/>
        <w:sz w:val="56"/>
        <w:szCs w:val="56"/>
      </w:rPr>
      <w:t>Varbergs BK</w:t>
    </w:r>
  </w:p>
  <w:p w14:paraId="2BACA01F" w14:textId="77777777" w:rsidR="00AC013D" w:rsidRDefault="00AC013D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AA9CF" w14:textId="77777777" w:rsidR="000C4BE8" w:rsidRDefault="000C4BE8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406"/>
    <w:rsid w:val="0002408B"/>
    <w:rsid w:val="0004670A"/>
    <w:rsid w:val="000B4917"/>
    <w:rsid w:val="000C186C"/>
    <w:rsid w:val="000C4BE8"/>
    <w:rsid w:val="000F652B"/>
    <w:rsid w:val="001C0196"/>
    <w:rsid w:val="002006AB"/>
    <w:rsid w:val="00244EDA"/>
    <w:rsid w:val="002867AA"/>
    <w:rsid w:val="00294EA9"/>
    <w:rsid w:val="002B7406"/>
    <w:rsid w:val="002E1256"/>
    <w:rsid w:val="00385199"/>
    <w:rsid w:val="00392317"/>
    <w:rsid w:val="0039385E"/>
    <w:rsid w:val="003D4C4E"/>
    <w:rsid w:val="004061D8"/>
    <w:rsid w:val="00481FF3"/>
    <w:rsid w:val="00535E5E"/>
    <w:rsid w:val="00541AAF"/>
    <w:rsid w:val="00566ACE"/>
    <w:rsid w:val="00590082"/>
    <w:rsid w:val="005A530B"/>
    <w:rsid w:val="005F55BF"/>
    <w:rsid w:val="00734347"/>
    <w:rsid w:val="00735528"/>
    <w:rsid w:val="007355C1"/>
    <w:rsid w:val="007A4149"/>
    <w:rsid w:val="007D6052"/>
    <w:rsid w:val="007E469F"/>
    <w:rsid w:val="008803A2"/>
    <w:rsid w:val="00895A77"/>
    <w:rsid w:val="008C16A6"/>
    <w:rsid w:val="009304D5"/>
    <w:rsid w:val="009755E4"/>
    <w:rsid w:val="00986AF4"/>
    <w:rsid w:val="00987EBC"/>
    <w:rsid w:val="009A309A"/>
    <w:rsid w:val="009C020A"/>
    <w:rsid w:val="00A20583"/>
    <w:rsid w:val="00A21024"/>
    <w:rsid w:val="00A346EC"/>
    <w:rsid w:val="00A36B37"/>
    <w:rsid w:val="00A6366F"/>
    <w:rsid w:val="00AC013D"/>
    <w:rsid w:val="00AE3E98"/>
    <w:rsid w:val="00AF6DA8"/>
    <w:rsid w:val="00B03C20"/>
    <w:rsid w:val="00B1745F"/>
    <w:rsid w:val="00B65C95"/>
    <w:rsid w:val="00B770FF"/>
    <w:rsid w:val="00C040C9"/>
    <w:rsid w:val="00C070BE"/>
    <w:rsid w:val="00C07760"/>
    <w:rsid w:val="00C14572"/>
    <w:rsid w:val="00C92D0F"/>
    <w:rsid w:val="00D307F4"/>
    <w:rsid w:val="00D45E09"/>
    <w:rsid w:val="00D5391A"/>
    <w:rsid w:val="00D77F87"/>
    <w:rsid w:val="00EE4409"/>
    <w:rsid w:val="00F35FD1"/>
    <w:rsid w:val="00F672B2"/>
    <w:rsid w:val="00F762FF"/>
    <w:rsid w:val="00F82891"/>
    <w:rsid w:val="00F96C0F"/>
    <w:rsid w:val="00FB153F"/>
    <w:rsid w:val="00FE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8FE2F"/>
  <w15:chartTrackingRefBased/>
  <w15:docId w15:val="{84CB0C71-5EF4-4C2D-AE38-2BC71896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9A309A"/>
    <w:rPr>
      <w:color w:val="F59E00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A309A"/>
    <w:rPr>
      <w:color w:val="605E5C"/>
      <w:shd w:val="clear" w:color="auto" w:fill="E1DFDD"/>
    </w:rPr>
  </w:style>
  <w:style w:type="table" w:styleId="Rutntstabell4dekorfrg6">
    <w:name w:val="Grid Table 4 Accent 6"/>
    <w:basedOn w:val="Normaltabell"/>
    <w:uiPriority w:val="49"/>
    <w:rsid w:val="00D307F4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paragraph" w:styleId="Sidhuvud">
    <w:name w:val="header"/>
    <w:basedOn w:val="Normal"/>
    <w:link w:val="Sidhuvud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C013D"/>
  </w:style>
  <w:style w:type="paragraph" w:styleId="Sidfot">
    <w:name w:val="footer"/>
    <w:basedOn w:val="Normal"/>
    <w:link w:val="Sidfot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C013D"/>
  </w:style>
  <w:style w:type="table" w:styleId="Rutntstabell4dekorfrg2">
    <w:name w:val="Grid Table 4 Accent 2"/>
    <w:basedOn w:val="Normaltabell"/>
    <w:uiPriority w:val="49"/>
    <w:rsid w:val="009755E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varbergsbk.s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a\Downloads\Inbjudan%20Lydnad.dotm" TargetMode="External"/></Relationships>
</file>

<file path=word/theme/theme1.xml><?xml version="1.0" encoding="utf-8"?>
<a:theme xmlns:a="http://schemas.openxmlformats.org/drawingml/2006/main" name="Office-tema">
  <a:themeElements>
    <a:clrScheme name="Rems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16455-5A04-2B49-A890-261BA35D0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C:\Users\Ida\Downloads\Inbjudan Lydnad.dotm</Template>
  <TotalTime>5</TotalTime>
  <Pages>1</Pages>
  <Words>98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Malin Johansson</cp:lastModifiedBy>
  <cp:revision>5</cp:revision>
  <dcterms:created xsi:type="dcterms:W3CDTF">2020-06-09T19:14:00Z</dcterms:created>
  <dcterms:modified xsi:type="dcterms:W3CDTF">2023-02-13T17:59:00Z</dcterms:modified>
</cp:coreProperties>
</file>