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309E" w14:textId="77777777" w:rsidR="00987EBC" w:rsidRPr="004D4522" w:rsidRDefault="00987EBC">
      <w:pPr>
        <w:rPr>
          <w:rFonts w:ascii="Garamond" w:hAnsi="Garamond"/>
        </w:rPr>
      </w:pPr>
    </w:p>
    <w:p w14:paraId="383BD1D9" w14:textId="11BF61AB" w:rsidR="000734C4" w:rsidRPr="004D4522" w:rsidRDefault="000734C4" w:rsidP="000734C4">
      <w:pPr>
        <w:rPr>
          <w:rFonts w:ascii="Garamond" w:hAnsi="Garamond"/>
          <w:b/>
          <w:sz w:val="28"/>
          <w:szCs w:val="28"/>
        </w:rPr>
      </w:pPr>
      <w:r w:rsidRPr="004D4522">
        <w:rPr>
          <w:rFonts w:ascii="Garamond" w:hAnsi="Garamond"/>
          <w:b/>
          <w:sz w:val="28"/>
          <w:szCs w:val="28"/>
        </w:rPr>
        <w:t>Välkommen till vår tävling [klasser] den</w:t>
      </w:r>
      <w:r w:rsidR="00B134B6" w:rsidRPr="004D4522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4D4522">
        <w:rPr>
          <w:rFonts w:ascii="Garamond" w:hAnsi="Garamond"/>
          <w:b/>
          <w:sz w:val="28"/>
          <w:szCs w:val="28"/>
        </w:rPr>
        <w:t>XXXX</w:t>
      </w:r>
      <w:proofErr w:type="spellEnd"/>
      <w:r w:rsidRPr="004D4522">
        <w:rPr>
          <w:rFonts w:ascii="Garamond" w:hAnsi="Garamond"/>
          <w:b/>
          <w:sz w:val="28"/>
          <w:szCs w:val="28"/>
        </w:rPr>
        <w:t>-</w:t>
      </w:r>
      <w:proofErr w:type="spellStart"/>
      <w:r w:rsidRPr="004D4522">
        <w:rPr>
          <w:rFonts w:ascii="Garamond" w:hAnsi="Garamond"/>
          <w:b/>
          <w:sz w:val="28"/>
          <w:szCs w:val="28"/>
        </w:rPr>
        <w:t>YY</w:t>
      </w:r>
      <w:proofErr w:type="spellEnd"/>
      <w:r w:rsidRPr="004D4522">
        <w:rPr>
          <w:rFonts w:ascii="Garamond" w:hAnsi="Garamond"/>
          <w:b/>
          <w:sz w:val="28"/>
          <w:szCs w:val="28"/>
        </w:rPr>
        <w:t xml:space="preserve">-ZZ </w:t>
      </w:r>
    </w:p>
    <w:tbl>
      <w:tblPr>
        <w:tblStyle w:val="Rutntstabell3dekorfrg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34C4" w:rsidRPr="004D4522" w14:paraId="6629D45E" w14:textId="77777777" w:rsidTr="004D4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EE515E" w14:textId="77777777" w:rsidR="000734C4" w:rsidRPr="004D4522" w:rsidRDefault="000734C4" w:rsidP="00BD1674">
            <w:pPr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</w:p>
          <w:tbl>
            <w:tblPr>
              <w:tblStyle w:val="Tabellrutnt"/>
              <w:tblW w:w="0" w:type="auto"/>
              <w:tblLook w:val="04A0" w:firstRow="1" w:lastRow="0" w:firstColumn="1" w:lastColumn="0" w:noHBand="0" w:noVBand="1"/>
            </w:tblPr>
            <w:tblGrid>
              <w:gridCol w:w="2725"/>
              <w:gridCol w:w="1580"/>
            </w:tblGrid>
            <w:tr w:rsidR="00B134B6" w:rsidRPr="004D4522" w14:paraId="3ACFE1CE" w14:textId="77777777" w:rsidTr="004D4522">
              <w:tc>
                <w:tcPr>
                  <w:tcW w:w="2725" w:type="dxa"/>
                  <w:shd w:val="clear" w:color="auto" w:fill="C00000"/>
                </w:tcPr>
                <w:p w14:paraId="76B46454" w14:textId="77777777" w:rsidR="00B134B6" w:rsidRPr="004D4522" w:rsidRDefault="00B134B6" w:rsidP="00B134B6">
                  <w:pPr>
                    <w:rPr>
                      <w:rFonts w:ascii="Garamond" w:hAnsi="Garamond"/>
                      <w:b/>
                      <w:color w:val="FFFFFF" w:themeColor="background1"/>
                    </w:rPr>
                  </w:pPr>
                  <w:r w:rsidRPr="004D4522">
                    <w:rPr>
                      <w:rFonts w:ascii="Garamond" w:hAnsi="Garamond"/>
                      <w:b/>
                      <w:color w:val="FFFFFF" w:themeColor="background1"/>
                    </w:rPr>
                    <w:t>Sekretariatet öppnar</w:t>
                  </w:r>
                </w:p>
              </w:tc>
              <w:tc>
                <w:tcPr>
                  <w:tcW w:w="1580" w:type="dxa"/>
                  <w:shd w:val="clear" w:color="auto" w:fill="C00000"/>
                </w:tcPr>
                <w:p w14:paraId="0179DAEA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  <w:color w:val="FFFFFF" w:themeColor="background1"/>
                    </w:rPr>
                  </w:pPr>
                  <w:r w:rsidRPr="004D4522">
                    <w:rPr>
                      <w:rFonts w:ascii="Garamond" w:hAnsi="Garamond"/>
                      <w:b/>
                      <w:color w:val="FFFFFF" w:themeColor="background1"/>
                    </w:rPr>
                    <w:t>07.00</w:t>
                  </w:r>
                </w:p>
              </w:tc>
            </w:tr>
            <w:tr w:rsidR="00B134B6" w:rsidRPr="004D4522" w14:paraId="60734045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5416686A" w14:textId="7B790928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>Anmälan senast klass</w:t>
                  </w: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7AB081DF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72DAD112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40758570" w14:textId="30185303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>Banvandring klass</w:t>
                  </w: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778CE284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5A6CC1E9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4F9387C4" w14:textId="582B4B14" w:rsidR="00B134B6" w:rsidRPr="004D4522" w:rsidRDefault="00B134B6" w:rsidP="00E875A7">
                  <w:pPr>
                    <w:rPr>
                      <w:rFonts w:ascii="Garamond" w:hAnsi="Garamond"/>
                      <w:color w:val="C00000"/>
                    </w:rPr>
                  </w:pPr>
                  <w:r w:rsidRPr="004D4522">
                    <w:rPr>
                      <w:rFonts w:ascii="Garamond" w:hAnsi="Garamond"/>
                      <w:color w:val="C00000"/>
                    </w:rPr>
                    <w:t xml:space="preserve">Första </w:t>
                  </w:r>
                  <w:proofErr w:type="gramStart"/>
                  <w:r w:rsidRPr="004D4522">
                    <w:rPr>
                      <w:rFonts w:ascii="Garamond" w:hAnsi="Garamond"/>
                      <w:color w:val="C00000"/>
                    </w:rPr>
                    <w:t>start klass</w:t>
                  </w:r>
                  <w:proofErr w:type="gramEnd"/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69CC3727" w14:textId="77777777" w:rsidR="00B134B6" w:rsidRPr="004D4522" w:rsidRDefault="00B134B6" w:rsidP="00E875A7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4A479536" w14:textId="77777777" w:rsidTr="00B134B6">
              <w:tc>
                <w:tcPr>
                  <w:tcW w:w="2725" w:type="dxa"/>
                </w:tcPr>
                <w:p w14:paraId="1957F352" w14:textId="646F8943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5E1E44F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6AA8F888" w14:textId="77777777" w:rsidTr="00B134B6">
              <w:tc>
                <w:tcPr>
                  <w:tcW w:w="2725" w:type="dxa"/>
                </w:tcPr>
                <w:p w14:paraId="37341348" w14:textId="4A1A0CF2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3D482C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1309D772" w14:textId="77777777" w:rsidTr="00B134B6">
              <w:tc>
                <w:tcPr>
                  <w:tcW w:w="2725" w:type="dxa"/>
                </w:tcPr>
                <w:p w14:paraId="6F53721D" w14:textId="00409ED5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F4DB446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2BE7023B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7B9AE72F" w14:textId="038429B4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00A3EDD0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4DF9BB8F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584D57B7" w14:textId="3AAFC0CC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2A2AFB5C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1238C17A" w14:textId="77777777" w:rsidTr="004D4522">
              <w:tc>
                <w:tcPr>
                  <w:tcW w:w="2725" w:type="dxa"/>
                  <w:shd w:val="clear" w:color="auto" w:fill="F8DCD3" w:themeFill="accent6" w:themeFillTint="33"/>
                </w:tcPr>
                <w:p w14:paraId="009D2D34" w14:textId="2E8EE339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  <w:shd w:val="clear" w:color="auto" w:fill="F8DCD3" w:themeFill="accent6" w:themeFillTint="33"/>
                </w:tcPr>
                <w:p w14:paraId="28DBC59C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56871034" w14:textId="77777777" w:rsidTr="00B134B6">
              <w:tc>
                <w:tcPr>
                  <w:tcW w:w="2725" w:type="dxa"/>
                </w:tcPr>
                <w:p w14:paraId="26630F18" w14:textId="274817B7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4146DC87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7D19AC88" w14:textId="77777777" w:rsidTr="00B134B6">
              <w:tc>
                <w:tcPr>
                  <w:tcW w:w="2725" w:type="dxa"/>
                </w:tcPr>
                <w:p w14:paraId="1685854B" w14:textId="44A92047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1B573F07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134B6" w:rsidRPr="004D4522" w14:paraId="0B06FC53" w14:textId="77777777" w:rsidTr="00B134B6">
              <w:tc>
                <w:tcPr>
                  <w:tcW w:w="2725" w:type="dxa"/>
                </w:tcPr>
                <w:p w14:paraId="5CFCD810" w14:textId="12B85532" w:rsidR="00B134B6" w:rsidRPr="004D4522" w:rsidRDefault="00B134B6" w:rsidP="00B134B6">
                  <w:pPr>
                    <w:rPr>
                      <w:rFonts w:ascii="Garamond" w:hAnsi="Garamond"/>
                      <w:color w:val="C00000"/>
                    </w:rPr>
                  </w:pPr>
                </w:p>
              </w:tc>
              <w:tc>
                <w:tcPr>
                  <w:tcW w:w="1580" w:type="dxa"/>
                </w:tcPr>
                <w:p w14:paraId="6AF9C4FD" w14:textId="77777777" w:rsidR="00B134B6" w:rsidRPr="004D4522" w:rsidRDefault="00B134B6" w:rsidP="003C32F5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60AAA89" w14:textId="77777777" w:rsidR="000734C4" w:rsidRPr="004D4522" w:rsidRDefault="000734C4" w:rsidP="000734C4">
            <w:pPr>
              <w:jc w:val="center"/>
              <w:rPr>
                <w:rFonts w:ascii="Garamond" w:hAnsi="Garamond"/>
                <w:b w:val="0"/>
              </w:rPr>
            </w:pPr>
          </w:p>
        </w:tc>
        <w:tc>
          <w:tcPr>
            <w:tcW w:w="45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23D0DF5" w14:textId="77777777" w:rsidR="000734C4" w:rsidRPr="004D4522" w:rsidRDefault="000734C4" w:rsidP="00BD1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7B4D2EB7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  <w:p w14:paraId="5B0623F5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159E5A21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76F45B95" w14:textId="77777777" w:rsidR="004D4522" w:rsidRPr="004D4522" w:rsidRDefault="004D4522" w:rsidP="004D45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</w:rPr>
            </w:pPr>
          </w:p>
          <w:p w14:paraId="176A5ACB" w14:textId="77777777" w:rsidR="004D4522" w:rsidRPr="004D4522" w:rsidRDefault="004D4522" w:rsidP="004D45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6DC503F2" w14:textId="77777777" w:rsidR="004D4522" w:rsidRPr="004D4522" w:rsidRDefault="004D4522" w:rsidP="000734C4">
      <w:pPr>
        <w:rPr>
          <w:rFonts w:ascii="Garamond" w:hAnsi="Garamond"/>
          <w:b/>
        </w:rPr>
      </w:pPr>
    </w:p>
    <w:p w14:paraId="3A354709" w14:textId="77777777" w:rsidR="000734C4" w:rsidRPr="004D4522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Domare och Tävlingsledare</w:t>
      </w:r>
    </w:p>
    <w:tbl>
      <w:tblPr>
        <w:tblStyle w:val="Rutntstabell4dekorfrg21"/>
        <w:tblW w:w="0" w:type="auto"/>
        <w:tblLook w:val="04A0" w:firstRow="1" w:lastRow="0" w:firstColumn="1" w:lastColumn="0" w:noHBand="0" w:noVBand="1"/>
      </w:tblPr>
      <w:tblGrid>
        <w:gridCol w:w="2546"/>
        <w:gridCol w:w="2172"/>
        <w:gridCol w:w="2172"/>
      </w:tblGrid>
      <w:tr w:rsidR="000734C4" w:rsidRPr="004D4522" w14:paraId="73379D80" w14:textId="77777777" w:rsidTr="00695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C00000"/>
          </w:tcPr>
          <w:p w14:paraId="28F3024E" w14:textId="77777777" w:rsidR="000734C4" w:rsidRPr="004D4522" w:rsidRDefault="000734C4" w:rsidP="00E875A7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</w:t>
            </w:r>
          </w:p>
        </w:tc>
        <w:tc>
          <w:tcPr>
            <w:tcW w:w="2172" w:type="dxa"/>
            <w:shd w:val="clear" w:color="auto" w:fill="C00000"/>
          </w:tcPr>
          <w:p w14:paraId="0DAC429B" w14:textId="77777777" w:rsidR="000734C4" w:rsidRPr="004D4522" w:rsidRDefault="000734C4" w:rsidP="00E875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Domare</w:t>
            </w:r>
          </w:p>
        </w:tc>
        <w:tc>
          <w:tcPr>
            <w:tcW w:w="2172" w:type="dxa"/>
            <w:shd w:val="clear" w:color="auto" w:fill="C00000"/>
          </w:tcPr>
          <w:p w14:paraId="2483E6BD" w14:textId="77777777" w:rsidR="000734C4" w:rsidRPr="004D4522" w:rsidRDefault="000734C4" w:rsidP="00E875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Tävlingsledare</w:t>
            </w:r>
          </w:p>
        </w:tc>
      </w:tr>
      <w:tr w:rsidR="000734C4" w:rsidRPr="004D4522" w14:paraId="15FDE74A" w14:textId="77777777" w:rsidTr="00695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F8DCD3" w:themeFill="accent6" w:themeFillTint="33"/>
          </w:tcPr>
          <w:p w14:paraId="37A22439" w14:textId="7E36ADD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625467C3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5B1D8180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66986B51" w14:textId="77777777" w:rsidTr="00073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89EC8EA" w14:textId="1638057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0E8E9A58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0FC3D393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39E7CD40" w14:textId="77777777" w:rsidTr="00695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shd w:val="clear" w:color="auto" w:fill="F8DCD3" w:themeFill="accent6" w:themeFillTint="33"/>
          </w:tcPr>
          <w:p w14:paraId="0059F61F" w14:textId="428F8041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1643A1C3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  <w:shd w:val="clear" w:color="auto" w:fill="F8DCD3" w:themeFill="accent6" w:themeFillTint="33"/>
          </w:tcPr>
          <w:p w14:paraId="3BA1668C" w14:textId="77777777" w:rsidR="000734C4" w:rsidRPr="004D4522" w:rsidRDefault="000734C4" w:rsidP="00E8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2234AA83" w14:textId="77777777" w:rsidTr="00073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0CB9EBBE" w14:textId="76129949" w:rsidR="000734C4" w:rsidRPr="004D4522" w:rsidRDefault="000734C4" w:rsidP="00E875A7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5395832E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9D66D87" w14:textId="77777777" w:rsidR="000734C4" w:rsidRPr="004D4522" w:rsidRDefault="000734C4" w:rsidP="00E87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597E2E98" w14:textId="77777777" w:rsidR="000734C4" w:rsidRPr="004D4522" w:rsidRDefault="000734C4" w:rsidP="000734C4">
      <w:pPr>
        <w:rPr>
          <w:rFonts w:ascii="Garamond" w:hAnsi="Garamond"/>
        </w:rPr>
      </w:pPr>
    </w:p>
    <w:p w14:paraId="58CE503D" w14:textId="77777777" w:rsidR="000734C4" w:rsidRPr="004D4522" w:rsidRDefault="000734C4" w:rsidP="000734C4">
      <w:pPr>
        <w:ind w:left="1304"/>
        <w:rPr>
          <w:rFonts w:ascii="Garamond" w:hAnsi="Garamond"/>
        </w:rPr>
      </w:pPr>
      <w:r w:rsidRPr="004D4522">
        <w:rPr>
          <w:rFonts w:ascii="Garamond" w:hAnsi="Garamond"/>
          <w:b/>
        </w:rPr>
        <w:t>Rastplats för löptikar:</w:t>
      </w:r>
      <w:r w:rsidRPr="004D4522">
        <w:rPr>
          <w:rFonts w:ascii="Garamond" w:hAnsi="Garamond"/>
        </w:rPr>
        <w:t xml:space="preserve"> [Om tillåtna]</w:t>
      </w:r>
    </w:p>
    <w:p w14:paraId="7DE917E3" w14:textId="77777777" w:rsidR="000734C4" w:rsidRPr="004D4522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Momentordning</w:t>
      </w:r>
      <w:r w:rsidR="00695FD6">
        <w:rPr>
          <w:rFonts w:ascii="Garamond" w:hAnsi="Garamond"/>
          <w:b/>
        </w:rPr>
        <w:t>:</w:t>
      </w:r>
    </w:p>
    <w:tbl>
      <w:tblPr>
        <w:tblStyle w:val="Rutntstabell2dekorfrg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0734C4" w:rsidRPr="004D4522" w14:paraId="1C099C2F" w14:textId="77777777" w:rsidTr="00B13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465699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Startklass</w:t>
            </w:r>
          </w:p>
        </w:tc>
        <w:tc>
          <w:tcPr>
            <w:tcW w:w="76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752498" w14:textId="77777777" w:rsidR="000734C4" w:rsidRPr="004D4522" w:rsidRDefault="000734C4" w:rsidP="00B13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</w:p>
        </w:tc>
      </w:tr>
      <w:tr w:rsidR="000734C4" w:rsidRPr="004D4522" w14:paraId="20367994" w14:textId="77777777" w:rsidTr="0074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8DCD3" w:themeFill="accent6" w:themeFillTint="33"/>
          </w:tcPr>
          <w:p w14:paraId="37B97D0F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1</w:t>
            </w:r>
          </w:p>
        </w:tc>
        <w:tc>
          <w:tcPr>
            <w:tcW w:w="7649" w:type="dxa"/>
            <w:shd w:val="clear" w:color="auto" w:fill="F8DCD3" w:themeFill="accent6" w:themeFillTint="33"/>
          </w:tcPr>
          <w:p w14:paraId="61FF74F3" w14:textId="77777777" w:rsidR="000734C4" w:rsidRPr="004D4522" w:rsidRDefault="000734C4" w:rsidP="00B1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31C3B36F" w14:textId="77777777" w:rsidTr="00B134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4E2DA6F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2</w:t>
            </w:r>
          </w:p>
        </w:tc>
        <w:tc>
          <w:tcPr>
            <w:tcW w:w="7649" w:type="dxa"/>
          </w:tcPr>
          <w:p w14:paraId="6DE2D2F3" w14:textId="77777777" w:rsidR="000734C4" w:rsidRPr="004D4522" w:rsidRDefault="000734C4" w:rsidP="00B13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734C4" w:rsidRPr="004D4522" w14:paraId="797AE10D" w14:textId="77777777" w:rsidTr="00745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8DCD3" w:themeFill="accent6" w:themeFillTint="33"/>
          </w:tcPr>
          <w:p w14:paraId="3BC7663E" w14:textId="77777777" w:rsidR="000734C4" w:rsidRPr="004D4522" w:rsidRDefault="000734C4" w:rsidP="00B134B6">
            <w:pPr>
              <w:rPr>
                <w:rFonts w:ascii="Garamond" w:hAnsi="Garamond"/>
                <w:b w:val="0"/>
              </w:rPr>
            </w:pPr>
            <w:r w:rsidRPr="004D4522">
              <w:rPr>
                <w:rFonts w:ascii="Garamond" w:hAnsi="Garamond"/>
              </w:rPr>
              <w:t>Klass 3</w:t>
            </w:r>
          </w:p>
        </w:tc>
        <w:tc>
          <w:tcPr>
            <w:tcW w:w="7649" w:type="dxa"/>
            <w:shd w:val="clear" w:color="auto" w:fill="F8DCD3" w:themeFill="accent6" w:themeFillTint="33"/>
          </w:tcPr>
          <w:p w14:paraId="6BAA25D9" w14:textId="77777777" w:rsidR="000734C4" w:rsidRPr="004D4522" w:rsidRDefault="000734C4" w:rsidP="00B1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7A18AD39" w14:textId="77777777" w:rsidR="000734C4" w:rsidRPr="004D4522" w:rsidRDefault="000734C4" w:rsidP="000734C4">
      <w:pPr>
        <w:rPr>
          <w:rFonts w:ascii="Garamond" w:hAnsi="Garamond"/>
          <w:b/>
        </w:rPr>
      </w:pPr>
    </w:p>
    <w:p w14:paraId="1FBA6D81" w14:textId="77777777" w:rsidR="000734C4" w:rsidRPr="004D4522" w:rsidRDefault="000734C4" w:rsidP="000734C4">
      <w:pPr>
        <w:rPr>
          <w:rFonts w:ascii="Garamond" w:hAnsi="Garamond"/>
        </w:rPr>
      </w:pPr>
      <w:r w:rsidRPr="004D4522">
        <w:rPr>
          <w:rFonts w:ascii="Garamond" w:hAnsi="Garamond"/>
          <w:b/>
        </w:rPr>
        <w:t>Prisutdelning:</w:t>
      </w:r>
      <w:r w:rsidRPr="004D4522">
        <w:rPr>
          <w:rFonts w:ascii="Garamond" w:hAnsi="Garamond"/>
        </w:rPr>
        <w:br/>
        <w:t>Klassvis</w:t>
      </w:r>
      <w:r w:rsidR="00B134B6" w:rsidRPr="004D4522">
        <w:rPr>
          <w:rFonts w:ascii="Garamond" w:hAnsi="Garamond"/>
        </w:rPr>
        <w:t xml:space="preserve"> eller h</w:t>
      </w:r>
      <w:r w:rsidRPr="004D4522">
        <w:rPr>
          <w:rFonts w:ascii="Garamond" w:hAnsi="Garamond"/>
        </w:rPr>
        <w:t>ela tävlingen</w:t>
      </w:r>
      <w:r w:rsidR="004D4522">
        <w:rPr>
          <w:rFonts w:ascii="Garamond" w:hAnsi="Garamond"/>
        </w:rPr>
        <w:tab/>
        <w:t xml:space="preserve">Planerad tid: </w:t>
      </w:r>
      <w:proofErr w:type="spellStart"/>
      <w:proofErr w:type="gramStart"/>
      <w:r w:rsidR="004D4522">
        <w:rPr>
          <w:rFonts w:ascii="Garamond" w:hAnsi="Garamond"/>
        </w:rPr>
        <w:t>xx.xx</w:t>
      </w:r>
      <w:proofErr w:type="spellEnd"/>
      <w:proofErr w:type="gramEnd"/>
      <w:r w:rsidRPr="004D4522">
        <w:rPr>
          <w:rFonts w:ascii="Garamond" w:hAnsi="Garamond"/>
        </w:rPr>
        <w:br/>
      </w:r>
    </w:p>
    <w:p w14:paraId="4E07A2D6" w14:textId="77777777" w:rsidR="000734C4" w:rsidRDefault="000734C4" w:rsidP="00B134B6">
      <w:pPr>
        <w:jc w:val="center"/>
        <w:rPr>
          <w:rFonts w:ascii="Garamond" w:hAnsi="Garamond"/>
          <w:b/>
        </w:rPr>
      </w:pPr>
      <w:r w:rsidRPr="004D4522">
        <w:rPr>
          <w:rFonts w:ascii="Garamond" w:hAnsi="Garamond"/>
          <w:b/>
        </w:rPr>
        <w:t>Startordning kommer att skickas ut några dagar innan tävlingen,</w:t>
      </w:r>
      <w:r w:rsidR="00B134B6" w:rsidRPr="004D4522">
        <w:rPr>
          <w:rFonts w:ascii="Garamond" w:hAnsi="Garamond"/>
          <w:b/>
        </w:rPr>
        <w:br/>
      </w:r>
      <w:r w:rsidRPr="004D4522">
        <w:rPr>
          <w:rFonts w:ascii="Garamond" w:hAnsi="Garamond"/>
          <w:b/>
        </w:rPr>
        <w:t>samt sättas upp på klubbens anslagstavla i klubbstugan.</w:t>
      </w:r>
    </w:p>
    <w:p w14:paraId="15FED5B2" w14:textId="77777777" w:rsidR="00695FD6" w:rsidRPr="004D4522" w:rsidRDefault="00695FD6" w:rsidP="00B134B6">
      <w:pPr>
        <w:jc w:val="center"/>
        <w:rPr>
          <w:rFonts w:ascii="Garamond" w:hAnsi="Garamond"/>
          <w:b/>
        </w:rPr>
      </w:pPr>
    </w:p>
    <w:p w14:paraId="6C58BAFE" w14:textId="77777777" w:rsidR="000C186C" w:rsidRDefault="000734C4" w:rsidP="000734C4">
      <w:pPr>
        <w:rPr>
          <w:rFonts w:ascii="Garamond" w:hAnsi="Garamond"/>
          <w:b/>
        </w:rPr>
      </w:pPr>
      <w:r w:rsidRPr="004D4522">
        <w:rPr>
          <w:rFonts w:ascii="Garamond" w:hAnsi="Garamond"/>
          <w:color w:val="C00000"/>
          <w:u w:val="single"/>
        </w:rPr>
        <w:t>Glöm inte:</w:t>
      </w:r>
      <w:r w:rsidRPr="004D4522">
        <w:rPr>
          <w:rFonts w:ascii="Garamond" w:hAnsi="Garamond"/>
          <w:color w:val="C00000"/>
        </w:rPr>
        <w:t xml:space="preserve"> </w:t>
      </w:r>
      <w:r w:rsidRPr="004D4522">
        <w:rPr>
          <w:rFonts w:ascii="Garamond" w:hAnsi="Garamond"/>
          <w:color w:val="C00000"/>
        </w:rPr>
        <w:br/>
        <w:t>Medlemsbevis</w:t>
      </w:r>
      <w:r w:rsidRPr="004D4522">
        <w:rPr>
          <w:rFonts w:ascii="Garamond" w:hAnsi="Garamond"/>
          <w:color w:val="C00000"/>
        </w:rPr>
        <w:br/>
        <w:t>Vaccinationsintyg</w:t>
      </w:r>
      <w:r w:rsidRPr="004D4522">
        <w:rPr>
          <w:rFonts w:ascii="Garamond" w:hAnsi="Garamond"/>
        </w:rPr>
        <w:br/>
      </w:r>
      <w:r w:rsidRPr="004D4522">
        <w:rPr>
          <w:rFonts w:ascii="Garamond" w:hAnsi="Garamond"/>
          <w:color w:val="C00000"/>
        </w:rPr>
        <w:t>Registreringsbevis/Tävlingslicens</w:t>
      </w:r>
      <w:r w:rsidRPr="004D4522">
        <w:rPr>
          <w:rFonts w:ascii="Garamond" w:hAnsi="Garamond"/>
        </w:rPr>
        <w:br/>
      </w:r>
    </w:p>
    <w:p w14:paraId="230A9E5B" w14:textId="77777777" w:rsidR="00695FD6" w:rsidRDefault="00695FD6" w:rsidP="000734C4">
      <w:pPr>
        <w:rPr>
          <w:rFonts w:ascii="Garamond" w:hAnsi="Garamond"/>
          <w:b/>
        </w:rPr>
      </w:pPr>
    </w:p>
    <w:p w14:paraId="6969DB1A" w14:textId="77777777" w:rsidR="00695FD6" w:rsidRDefault="00695FD6" w:rsidP="000734C4">
      <w:pPr>
        <w:rPr>
          <w:rFonts w:ascii="Garamond" w:hAnsi="Garamond"/>
          <w:b/>
        </w:rPr>
      </w:pPr>
    </w:p>
    <w:p w14:paraId="1D0770AE" w14:textId="77777777" w:rsidR="00695FD6" w:rsidRDefault="00695FD6" w:rsidP="000734C4">
      <w:pPr>
        <w:rPr>
          <w:rFonts w:ascii="Garamond" w:hAnsi="Garamond"/>
          <w:b/>
        </w:rPr>
      </w:pPr>
    </w:p>
    <w:p w14:paraId="417A7CD5" w14:textId="77777777" w:rsidR="00695FD6" w:rsidRDefault="00695FD6" w:rsidP="000734C4">
      <w:pPr>
        <w:rPr>
          <w:rFonts w:ascii="Garamond" w:hAnsi="Garamond"/>
          <w:b/>
        </w:rPr>
      </w:pPr>
    </w:p>
    <w:p w14:paraId="1313C502" w14:textId="77777777" w:rsidR="00695FD6" w:rsidRDefault="00695FD6" w:rsidP="00695FD6">
      <w:pPr>
        <w:jc w:val="center"/>
        <w:rPr>
          <w:rFonts w:ascii="Garamond" w:hAnsi="Garamond"/>
          <w:b/>
          <w:color w:val="C00000"/>
          <w:sz w:val="32"/>
          <w:szCs w:val="32"/>
        </w:rPr>
      </w:pPr>
      <w:r w:rsidRPr="00695FD6">
        <w:rPr>
          <w:rFonts w:ascii="Garamond" w:hAnsi="Garamond"/>
          <w:b/>
          <w:color w:val="C00000"/>
          <w:sz w:val="32"/>
          <w:szCs w:val="32"/>
        </w:rPr>
        <w:t>På tävlingsdagen</w:t>
      </w:r>
    </w:p>
    <w:p w14:paraId="78799818" w14:textId="77777777" w:rsidR="00695FD6" w:rsidRPr="00695FD6" w:rsidRDefault="00695FD6" w:rsidP="00695FD6">
      <w:pPr>
        <w:rPr>
          <w:rFonts w:ascii="Garamond" w:hAnsi="Garamond"/>
          <w:b/>
        </w:rPr>
      </w:pPr>
      <w:r w:rsidRPr="00695FD6">
        <w:rPr>
          <w:rFonts w:ascii="Garamond" w:hAnsi="Garamond"/>
          <w:b/>
        </w:rPr>
        <w:t>Återbud</w:t>
      </w:r>
      <w:r>
        <w:rPr>
          <w:rFonts w:ascii="Garamond" w:hAnsi="Garamond"/>
          <w:b/>
        </w:rPr>
        <w:t xml:space="preserve"> lämnas så fort som möjligt till: </w:t>
      </w:r>
      <w:r w:rsidRPr="00695FD6">
        <w:rPr>
          <w:rFonts w:ascii="Garamond" w:hAnsi="Garamond"/>
          <w:b/>
          <w:color w:val="C00000"/>
        </w:rPr>
        <w:t>[namn, telefonnummer]</w:t>
      </w:r>
    </w:p>
    <w:p w14:paraId="6BCCBDAA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>Anmälning sker i [klubbstugan/inomhushall] enligt tidsschemat ovan</w:t>
      </w:r>
    </w:p>
    <w:p w14:paraId="289500CB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Servering finns och erbjuder: </w:t>
      </w:r>
    </w:p>
    <w:p w14:paraId="774C4415" w14:textId="77777777" w:rsidR="00695FD6" w:rsidRDefault="00695FD6" w:rsidP="000734C4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Parkering: </w:t>
      </w:r>
    </w:p>
    <w:p w14:paraId="43DCDFC0" w14:textId="77777777" w:rsidR="00695FD6" w:rsidRDefault="00695FD6" w:rsidP="000734C4">
      <w:pPr>
        <w:rPr>
          <w:rFonts w:ascii="Garamond" w:hAnsi="Garamond"/>
          <w:b/>
        </w:rPr>
      </w:pPr>
      <w:proofErr w:type="spellStart"/>
      <w:r>
        <w:rPr>
          <w:rFonts w:ascii="Garamond" w:hAnsi="Garamond"/>
          <w:b/>
        </w:rPr>
        <w:t>Rastningsområden</w:t>
      </w:r>
      <w:proofErr w:type="spellEnd"/>
      <w:r>
        <w:rPr>
          <w:rFonts w:ascii="Garamond" w:hAnsi="Garamond"/>
          <w:b/>
        </w:rPr>
        <w:t>:</w:t>
      </w:r>
      <w:r>
        <w:rPr>
          <w:rFonts w:ascii="Garamond" w:hAnsi="Garamond"/>
          <w:b/>
        </w:rPr>
        <w:br/>
      </w:r>
      <w:proofErr w:type="spellStart"/>
      <w:r>
        <w:rPr>
          <w:rFonts w:ascii="Garamond" w:hAnsi="Garamond"/>
          <w:b/>
        </w:rPr>
        <w:t>Rastningsområde</w:t>
      </w:r>
      <w:proofErr w:type="spellEnd"/>
      <w:r>
        <w:rPr>
          <w:rFonts w:ascii="Garamond" w:hAnsi="Garamond"/>
          <w:b/>
        </w:rPr>
        <w:t xml:space="preserve"> för löptikar:</w:t>
      </w:r>
    </w:p>
    <w:p w14:paraId="0B80A7FD" w14:textId="77777777" w:rsidR="00695FD6" w:rsidRPr="009D2DBE" w:rsidRDefault="00695FD6" w:rsidP="000734C4">
      <w:pPr>
        <w:rPr>
          <w:rFonts w:ascii="Garamond" w:hAnsi="Garamond"/>
          <w:b/>
          <w:u w:val="single"/>
        </w:rPr>
      </w:pPr>
      <w:r w:rsidRPr="009D2DBE">
        <w:rPr>
          <w:rFonts w:ascii="Garamond" w:hAnsi="Garamond"/>
          <w:b/>
          <w:u w:val="single"/>
        </w:rPr>
        <w:t>Vägbeskrivning: [till klubben]</w:t>
      </w:r>
    </w:p>
    <w:p w14:paraId="61B94337" w14:textId="77777777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b/>
          <w:lang w:eastAsia="en-US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Söder ifrån:</w:t>
      </w:r>
      <w:r w:rsidRPr="006C1EA8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1B547890" w14:textId="18CB7D18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lang w:eastAsia="en-US"/>
        </w:rPr>
      </w:pPr>
      <w:r w:rsidRPr="006C1EA8">
        <w:rPr>
          <w:rFonts w:ascii="Garamond" w:eastAsiaTheme="minorHAnsi" w:hAnsi="Garamond" w:cstheme="minorBidi"/>
          <w:lang w:eastAsia="en-US"/>
        </w:rPr>
        <w:t xml:space="preserve">Kör norrut på E6. Tag avfarten mot Tvååker. </w:t>
      </w:r>
      <w:r w:rsidR="007B0E03">
        <w:rPr>
          <w:rFonts w:ascii="Garamond" w:eastAsiaTheme="minorHAnsi" w:hAnsi="Garamond" w:cstheme="minorBidi"/>
          <w:lang w:eastAsia="en-US"/>
        </w:rPr>
        <w:t xml:space="preserve">Sväng höger </w:t>
      </w:r>
      <w:r w:rsidRPr="006C1EA8">
        <w:rPr>
          <w:rFonts w:ascii="Garamond" w:eastAsiaTheme="minorHAnsi" w:hAnsi="Garamond" w:cstheme="minorBidi"/>
          <w:lang w:eastAsia="en-US"/>
        </w:rPr>
        <w:t xml:space="preserve">mot Varberg. Fortsätt till en rondell som du kör rakt fram i, mot Varberg. I nästa rondell, tag höger mot väg 41/153. Kör över järnvägsspåren och följ sedan vägen </w:t>
      </w:r>
      <w:r w:rsidR="007B0E03">
        <w:rPr>
          <w:rFonts w:ascii="Garamond" w:eastAsiaTheme="minorHAnsi" w:hAnsi="Garamond" w:cstheme="minorBidi"/>
          <w:lang w:eastAsia="en-US"/>
        </w:rPr>
        <w:t>tills du kommer till en rondell</w:t>
      </w:r>
      <w:r w:rsidRPr="006C1EA8">
        <w:rPr>
          <w:rFonts w:ascii="Garamond" w:eastAsiaTheme="minorHAnsi" w:hAnsi="Garamond" w:cstheme="minorBidi"/>
          <w:lang w:eastAsia="en-US"/>
        </w:rPr>
        <w:t>.</w:t>
      </w:r>
      <w:r>
        <w:rPr>
          <w:rFonts w:ascii="Garamond" w:eastAsiaTheme="minorHAnsi" w:hAnsi="Garamond" w:cstheme="minorBidi"/>
          <w:lang w:eastAsia="en-US"/>
        </w:rPr>
        <w:t xml:space="preserve"> </w:t>
      </w:r>
      <w:r w:rsidR="007B0E03">
        <w:rPr>
          <w:rFonts w:ascii="Garamond" w:eastAsiaTheme="minorHAnsi" w:hAnsi="Garamond" w:cstheme="minorBidi"/>
          <w:lang w:eastAsia="en-US"/>
        </w:rPr>
        <w:t>Sväng vänster i rondellen mot tunnelbygget. Sväng sedan första höger</w:t>
      </w:r>
      <w:r>
        <w:rPr>
          <w:rFonts w:ascii="Garamond" w:eastAsiaTheme="minorHAnsi" w:hAnsi="Garamond" w:cstheme="minorBidi"/>
          <w:lang w:eastAsia="en-US"/>
        </w:rPr>
        <w:t xml:space="preserve">, sedan </w:t>
      </w:r>
      <w:r>
        <w:rPr>
          <w:rFonts w:ascii="Garamond" w:eastAsiaTheme="minorHAnsi" w:hAnsi="Garamond" w:cstheme="minorBidi"/>
          <w:b/>
          <w:lang w:eastAsia="en-US"/>
        </w:rPr>
        <w:t xml:space="preserve">direkt </w:t>
      </w:r>
      <w:r>
        <w:rPr>
          <w:rFonts w:ascii="Garamond" w:eastAsiaTheme="minorHAnsi" w:hAnsi="Garamond" w:cstheme="minorBidi"/>
          <w:lang w:eastAsia="en-US"/>
        </w:rPr>
        <w:t>vänster igen</w:t>
      </w:r>
      <w:r w:rsidR="007B0E03">
        <w:rPr>
          <w:rFonts w:ascii="Garamond" w:eastAsiaTheme="minorHAnsi" w:hAnsi="Garamond" w:cstheme="minorBidi"/>
          <w:lang w:eastAsia="en-US"/>
        </w:rPr>
        <w:t xml:space="preserve"> mot Brukshundklubb</w:t>
      </w:r>
      <w:r>
        <w:rPr>
          <w:rFonts w:ascii="Garamond" w:eastAsiaTheme="minorHAnsi" w:hAnsi="Garamond" w:cstheme="minorBidi"/>
          <w:lang w:eastAsia="en-US"/>
        </w:rPr>
        <w:t>.</w:t>
      </w:r>
      <w:r w:rsidRPr="006C1EA8">
        <w:rPr>
          <w:rFonts w:ascii="Garamond" w:eastAsiaTheme="minorHAnsi" w:hAnsi="Garamond" w:cstheme="minorBidi"/>
          <w:lang w:eastAsia="en-US"/>
        </w:rPr>
        <w:t xml:space="preserve"> </w:t>
      </w:r>
      <w:r>
        <w:rPr>
          <w:rFonts w:ascii="Garamond" w:eastAsiaTheme="minorHAnsi" w:hAnsi="Garamond" w:cstheme="minorBidi"/>
          <w:lang w:eastAsia="en-US"/>
        </w:rPr>
        <w:t>Följ sedan skyltar mot Brukshundklubb.</w:t>
      </w:r>
    </w:p>
    <w:p w14:paraId="12A1EF27" w14:textId="77777777" w:rsidR="00010377" w:rsidRPr="006C1EA8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eastAsiaTheme="minorHAnsi" w:hAnsi="Garamond" w:cstheme="minorBidi"/>
          <w:b/>
          <w:lang w:eastAsia="en-US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 </w:t>
      </w:r>
    </w:p>
    <w:p w14:paraId="36C09BE7" w14:textId="77777777" w:rsidR="006A22CB" w:rsidRDefault="00010377" w:rsidP="00010377">
      <w:pPr>
        <w:pStyle w:val="Normalwebb"/>
        <w:shd w:val="clear" w:color="auto" w:fill="FFFFFF"/>
        <w:spacing w:before="0" w:beforeAutospacing="0" w:after="0" w:afterAutospacing="0"/>
        <w:rPr>
          <w:rStyle w:val="Stark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9F9F9"/>
        </w:rPr>
      </w:pPr>
      <w:r w:rsidRPr="006C1EA8">
        <w:rPr>
          <w:rFonts w:ascii="Garamond" w:eastAsiaTheme="minorHAnsi" w:hAnsi="Garamond" w:cstheme="minorBidi"/>
          <w:b/>
          <w:lang w:eastAsia="en-US"/>
        </w:rPr>
        <w:t>Norr ifrån:</w:t>
      </w:r>
      <w:r w:rsidR="006A22CB" w:rsidRPr="006A22CB"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9F9F9"/>
        </w:rPr>
        <w:t xml:space="preserve"> </w:t>
      </w:r>
    </w:p>
    <w:p w14:paraId="313E3010" w14:textId="1604FA3A" w:rsidR="00010377" w:rsidRPr="006A22CB" w:rsidRDefault="006A22CB" w:rsidP="00010377">
      <w:pPr>
        <w:pStyle w:val="Normalwebb"/>
        <w:shd w:val="clear" w:color="auto" w:fill="FFFFFF"/>
        <w:spacing w:before="0" w:beforeAutospacing="0" w:after="0" w:afterAutospacing="0"/>
        <w:rPr>
          <w:rFonts w:ascii="Garamond" w:hAnsi="Garamond" w:cs="Arial"/>
          <w:color w:val="000000"/>
          <w:shd w:val="clear" w:color="auto" w:fill="F9F9F9"/>
        </w:rPr>
      </w:pPr>
      <w:r w:rsidRPr="006A22CB">
        <w:rPr>
          <w:rFonts w:ascii="Garamond" w:hAnsi="Garamond" w:cs="Arial"/>
          <w:color w:val="000000"/>
          <w:shd w:val="clear" w:color="auto" w:fill="F9F9F9"/>
        </w:rPr>
        <w:t>Kör av motorvägen vid Varberg Centrum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, sväng vänster i rondellen och följ </w:t>
      </w:r>
      <w:r w:rsidRPr="006A22CB">
        <w:rPr>
          <w:rFonts w:ascii="Garamond" w:hAnsi="Garamond" w:cs="Arial"/>
          <w:color w:val="000000"/>
          <w:shd w:val="clear" w:color="auto" w:fill="F9F9F9"/>
        </w:rPr>
        <w:t>väg 153 mot Varberg. I den första - nybyggda - rondellen kör du rakt fram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 mot centrum</w:t>
      </w:r>
      <w:r w:rsidRPr="006A22CB">
        <w:rPr>
          <w:rFonts w:ascii="Garamond" w:hAnsi="Garamond" w:cs="Arial"/>
          <w:color w:val="000000"/>
          <w:shd w:val="clear" w:color="auto" w:fill="F9F9F9"/>
        </w:rPr>
        <w:t>. I nästa rondell tar du vänster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 mot Apelviken</w:t>
      </w:r>
      <w:r w:rsidRPr="006A22CB">
        <w:rPr>
          <w:rFonts w:ascii="Garamond" w:hAnsi="Garamond" w:cs="Arial"/>
          <w:color w:val="000000"/>
          <w:shd w:val="clear" w:color="auto" w:fill="F9F9F9"/>
        </w:rPr>
        <w:t>.</w:t>
      </w:r>
      <w:r w:rsidRPr="006A22CB">
        <w:rPr>
          <w:rFonts w:ascii="Garamond" w:hAnsi="Garamond" w:cs="Arial"/>
          <w:color w:val="000000"/>
        </w:rPr>
        <w:t xml:space="preserve"> </w:t>
      </w:r>
      <w:r w:rsidRPr="006A22CB">
        <w:rPr>
          <w:rFonts w:ascii="Garamond" w:hAnsi="Garamond" w:cs="Arial"/>
          <w:color w:val="000000"/>
          <w:shd w:val="clear" w:color="auto" w:fill="F9F9F9"/>
        </w:rPr>
        <w:t xml:space="preserve">Därefter kör du rakt fram </w:t>
      </w:r>
      <w:r w:rsidR="007B0E03">
        <w:rPr>
          <w:rFonts w:ascii="Garamond" w:hAnsi="Garamond" w:cs="Arial"/>
          <w:color w:val="000000"/>
          <w:shd w:val="clear" w:color="auto" w:fill="F9F9F9"/>
        </w:rPr>
        <w:t xml:space="preserve">mot Träslöv och sedan rakt fram mot Tvååker. Fortsätt till </w:t>
      </w:r>
      <w:proofErr w:type="spellStart"/>
      <w:r w:rsidR="007B0E03">
        <w:rPr>
          <w:rFonts w:ascii="Garamond" w:hAnsi="Garamond" w:cs="Arial"/>
          <w:color w:val="000000"/>
          <w:shd w:val="clear" w:color="auto" w:fill="F9F9F9"/>
        </w:rPr>
        <w:t>ytterliggare</w:t>
      </w:r>
      <w:proofErr w:type="spellEnd"/>
      <w:r w:rsidR="007B0E03">
        <w:rPr>
          <w:rFonts w:ascii="Garamond" w:hAnsi="Garamond" w:cs="Arial"/>
          <w:color w:val="000000"/>
          <w:shd w:val="clear" w:color="auto" w:fill="F9F9F9"/>
        </w:rPr>
        <w:t xml:space="preserve"> en rondell där du svänger höger mot tunnelbygget. </w:t>
      </w:r>
      <w:r w:rsidR="007B0E03">
        <w:rPr>
          <w:rFonts w:ascii="Garamond" w:eastAsiaTheme="minorHAnsi" w:hAnsi="Garamond" w:cstheme="minorBidi"/>
          <w:lang w:eastAsia="en-US"/>
        </w:rPr>
        <w:t xml:space="preserve">Sväng sedan första höger, sedan </w:t>
      </w:r>
      <w:r w:rsidR="007B0E03">
        <w:rPr>
          <w:rFonts w:ascii="Garamond" w:eastAsiaTheme="minorHAnsi" w:hAnsi="Garamond" w:cstheme="minorBidi"/>
          <w:b/>
          <w:lang w:eastAsia="en-US"/>
        </w:rPr>
        <w:t xml:space="preserve">direkt </w:t>
      </w:r>
      <w:r w:rsidR="007B0E03">
        <w:rPr>
          <w:rFonts w:ascii="Garamond" w:eastAsiaTheme="minorHAnsi" w:hAnsi="Garamond" w:cstheme="minorBidi"/>
          <w:lang w:eastAsia="en-US"/>
        </w:rPr>
        <w:t>vänster igen mot Brukshundklubb.</w:t>
      </w:r>
      <w:r w:rsidR="007B0E03" w:rsidRPr="006C1EA8">
        <w:rPr>
          <w:rFonts w:ascii="Garamond" w:eastAsiaTheme="minorHAnsi" w:hAnsi="Garamond" w:cstheme="minorBidi"/>
          <w:lang w:eastAsia="en-US"/>
        </w:rPr>
        <w:t xml:space="preserve"> </w:t>
      </w:r>
      <w:r w:rsidR="007B0E03">
        <w:rPr>
          <w:rFonts w:ascii="Garamond" w:eastAsiaTheme="minorHAnsi" w:hAnsi="Garamond" w:cstheme="minorBidi"/>
          <w:lang w:eastAsia="en-US"/>
        </w:rPr>
        <w:t>Följ sedan skyltar mot Brukshundklubb.</w:t>
      </w:r>
    </w:p>
    <w:p w14:paraId="39C6A41D" w14:textId="77777777" w:rsidR="00695FD6" w:rsidRDefault="00695FD6" w:rsidP="000734C4">
      <w:pPr>
        <w:rPr>
          <w:rFonts w:ascii="Garamond" w:hAnsi="Garamond"/>
        </w:rPr>
      </w:pPr>
    </w:p>
    <w:p w14:paraId="1492BF42" w14:textId="77777777" w:rsidR="00896B0A" w:rsidRDefault="009D2DBE" w:rsidP="000734C4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4F05E2A3" wp14:editId="2FD45837">
            <wp:extent cx="5029200" cy="2352675"/>
            <wp:effectExtent l="0" t="0" r="0" b="9525"/>
            <wp:docPr id="1" name="Bildobjekt 1" descr="http://varbergsbrukshundklubb.se/____impro/1/bilder/Diverse/2013_nyvagkarta.jpg?etag=%22151dc-51cb24fc%22&amp;sourceContentType=image%2Fjpeg&amp;ignoreAspectRatio&amp;resize=667%2B247&amp;extract=0%2B0%2B528%2B247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rbergsbrukshundklubb.se/____impro/1/bilder/Diverse/2013_nyvagkarta.jpg?etag=%22151dc-51cb24fc%22&amp;sourceContentType=image%2Fjpeg&amp;ignoreAspectRatio&amp;resize=667%2B247&amp;extract=0%2B0%2B528%2B247&amp;quality=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0ED5" w14:textId="66B897DD" w:rsidR="00896B0A" w:rsidRDefault="00896B0A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  <w:r w:rsidRPr="00896B0A">
        <w:rPr>
          <w:rFonts w:ascii="Garamond" w:hAnsi="Garamond"/>
          <w:b/>
          <w:i/>
          <w:color w:val="C00000"/>
          <w:sz w:val="52"/>
          <w:szCs w:val="52"/>
        </w:rPr>
        <w:lastRenderedPageBreak/>
        <w:t>Hjärtligt välkomna</w:t>
      </w:r>
      <w:r>
        <w:rPr>
          <w:rFonts w:ascii="Garamond" w:hAnsi="Garamond"/>
          <w:b/>
          <w:i/>
          <w:color w:val="C00000"/>
          <w:sz w:val="52"/>
          <w:szCs w:val="52"/>
        </w:rPr>
        <w:br/>
      </w:r>
      <w:r w:rsidRPr="00896B0A">
        <w:rPr>
          <w:rFonts w:ascii="Garamond" w:hAnsi="Garamond"/>
          <w:b/>
          <w:i/>
          <w:color w:val="C00000"/>
          <w:sz w:val="52"/>
          <w:szCs w:val="52"/>
        </w:rPr>
        <w:t>och vi önskar er</w:t>
      </w:r>
      <w:r>
        <w:rPr>
          <w:rFonts w:ascii="Garamond" w:hAnsi="Garamond"/>
          <w:b/>
          <w:i/>
          <w:color w:val="C00000"/>
          <w:sz w:val="52"/>
          <w:szCs w:val="52"/>
        </w:rPr>
        <w:br/>
        <w:t xml:space="preserve">stort </w:t>
      </w:r>
      <w:r w:rsidRPr="00896B0A">
        <w:rPr>
          <w:rFonts w:ascii="Garamond" w:hAnsi="Garamond"/>
          <w:b/>
          <w:i/>
          <w:color w:val="C00000"/>
          <w:sz w:val="52"/>
          <w:szCs w:val="52"/>
        </w:rPr>
        <w:t xml:space="preserve">Lycka </w:t>
      </w:r>
      <w:proofErr w:type="gramStart"/>
      <w:r w:rsidRPr="00896B0A">
        <w:rPr>
          <w:rFonts w:ascii="Garamond" w:hAnsi="Garamond"/>
          <w:b/>
          <w:i/>
          <w:color w:val="C00000"/>
          <w:sz w:val="52"/>
          <w:szCs w:val="52"/>
        </w:rPr>
        <w:t>till !</w:t>
      </w:r>
      <w:proofErr w:type="gramEnd"/>
    </w:p>
    <w:p w14:paraId="52A6E39C" w14:textId="6776A7D8" w:rsidR="006A22CB" w:rsidRDefault="006A22CB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</w:p>
    <w:p w14:paraId="4E11F0F2" w14:textId="5FB1A100" w:rsidR="006A22CB" w:rsidRPr="00896B0A" w:rsidRDefault="006A22CB" w:rsidP="00896B0A">
      <w:pPr>
        <w:jc w:val="center"/>
        <w:rPr>
          <w:rFonts w:ascii="Garamond" w:hAnsi="Garamond"/>
          <w:b/>
          <w:i/>
          <w:color w:val="C00000"/>
          <w:sz w:val="52"/>
          <w:szCs w:val="52"/>
        </w:rPr>
      </w:pPr>
      <w:r>
        <w:rPr>
          <w:rFonts w:ascii="Garamond" w:hAnsi="Garamond"/>
          <w:b/>
          <w:i/>
          <w:noProof/>
          <w:color w:val="C00000"/>
          <w:sz w:val="52"/>
          <w:szCs w:val="52"/>
        </w:rPr>
        <w:drawing>
          <wp:inline distT="0" distB="0" distL="0" distR="0" wp14:anchorId="3C7A690C" wp14:editId="40B998DA">
            <wp:extent cx="5760720" cy="2741930"/>
            <wp:effectExtent l="0" t="0" r="0" b="127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2CB" w:rsidRPr="00896B0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503D" w14:textId="77777777" w:rsidR="00C7303A" w:rsidRDefault="00C7303A" w:rsidP="00AC013D">
      <w:pPr>
        <w:spacing w:after="0" w:line="240" w:lineRule="auto"/>
      </w:pPr>
      <w:r>
        <w:separator/>
      </w:r>
    </w:p>
  </w:endnote>
  <w:endnote w:type="continuationSeparator" w:id="0">
    <w:p w14:paraId="6BDB63EF" w14:textId="77777777" w:rsidR="00C7303A" w:rsidRDefault="00C7303A" w:rsidP="00AC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4821" w14:textId="663BCA2F" w:rsidR="00294EA9" w:rsidRDefault="00535E5E">
    <w:pPr>
      <w:pStyle w:val="Sidfot"/>
    </w:pPr>
    <w:r w:rsidRPr="002867AA">
      <w:rPr>
        <w:sz w:val="16"/>
        <w:szCs w:val="16"/>
      </w:rPr>
      <w:t>Varbergs Brukshundklubb</w:t>
    </w:r>
    <w:r w:rsidRPr="002867AA">
      <w:rPr>
        <w:sz w:val="16"/>
        <w:szCs w:val="16"/>
      </w:rPr>
      <w:tab/>
      <w:t>www.varbergsb</w:t>
    </w:r>
    <w:r w:rsidR="006B072F">
      <w:rPr>
        <w:sz w:val="16"/>
        <w:szCs w:val="16"/>
      </w:rPr>
      <w:t>k</w:t>
    </w:r>
    <w:r w:rsidRPr="002867AA">
      <w:rPr>
        <w:sz w:val="16"/>
        <w:szCs w:val="16"/>
      </w:rPr>
      <w:t>.se</w:t>
    </w:r>
    <w:r w:rsidRPr="002867AA">
      <w:rPr>
        <w:sz w:val="16"/>
        <w:szCs w:val="16"/>
      </w:rPr>
      <w:tab/>
    </w:r>
    <w:proofErr w:type="gramStart"/>
    <w:r w:rsidR="00FC63E3">
      <w:rPr>
        <w:sz w:val="16"/>
        <w:szCs w:val="16"/>
      </w:rPr>
      <w:t>mail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B886E" w14:textId="77777777" w:rsidR="00C7303A" w:rsidRDefault="00C7303A" w:rsidP="00AC013D">
      <w:pPr>
        <w:spacing w:after="0" w:line="240" w:lineRule="auto"/>
      </w:pPr>
      <w:r>
        <w:separator/>
      </w:r>
    </w:p>
  </w:footnote>
  <w:footnote w:type="continuationSeparator" w:id="0">
    <w:p w14:paraId="44343851" w14:textId="77777777" w:rsidR="00C7303A" w:rsidRDefault="00C7303A" w:rsidP="00AC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4DD66" w14:textId="77777777" w:rsidR="00AC013D" w:rsidRPr="00AE3E98" w:rsidRDefault="008F7989">
    <w:pPr>
      <w:pStyle w:val="Sidhuvud"/>
      <w:rPr>
        <w:rFonts w:ascii="Garamond" w:hAnsi="Garamond"/>
        <w:b/>
        <w:color w:val="FFFFFF" w:themeColor="background1"/>
        <w:sz w:val="56"/>
        <w:szCs w:val="5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620FC9C" wp14:editId="0A87BCA0">
          <wp:simplePos x="0" y="0"/>
          <wp:positionH relativeFrom="column">
            <wp:posOffset>0</wp:posOffset>
          </wp:positionH>
          <wp:positionV relativeFrom="paragraph">
            <wp:posOffset>-335280</wp:posOffset>
          </wp:positionV>
          <wp:extent cx="721360" cy="823595"/>
          <wp:effectExtent l="0" t="0" r="2540" b="1905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K_logga_Varber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82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D0F" w:rsidRPr="00AE3E98">
      <w:rPr>
        <w:rFonts w:ascii="Garamond" w:hAnsi="Garamond"/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45BF256" wp14:editId="266C872A">
              <wp:simplePos x="0" y="0"/>
              <wp:positionH relativeFrom="column">
                <wp:posOffset>-871220</wp:posOffset>
              </wp:positionH>
              <wp:positionV relativeFrom="paragraph">
                <wp:posOffset>-421005</wp:posOffset>
              </wp:positionV>
              <wp:extent cx="7496175" cy="971550"/>
              <wp:effectExtent l="0" t="0" r="28575" b="1905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9715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0000"/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4D542" id="Rektangel 3" o:spid="_x0000_s1026" style="position:absolute;margin-left:-68.6pt;margin-top:-33.15pt;width:590.25pt;height:76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" fillcolor="red" strokecolor="#204458 [1604]" strokeweight="1pt">
              <v:fill color2="#ce0000" rotate="t" angle="45" colors="0 red;.5 #ad0000;1 #ce0000" focus="100%" type="gradient"/>
            </v:rect>
          </w:pict>
        </mc:Fallback>
      </mc:AlternateContent>
    </w:r>
    <w:r w:rsidR="002E1256" w:rsidRPr="00AE3E98">
      <w:rPr>
        <w:rFonts w:ascii="Garamond" w:hAnsi="Garamond"/>
        <w:b/>
        <w:color w:val="FFFFFF" w:themeColor="background1"/>
        <w:sz w:val="56"/>
        <w:szCs w:val="56"/>
      </w:rPr>
      <w:t>Varbergs BK</w:t>
    </w:r>
  </w:p>
  <w:p w14:paraId="288E6946" w14:textId="77777777" w:rsidR="00AC013D" w:rsidRDefault="00AC013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2F"/>
    <w:rsid w:val="00010377"/>
    <w:rsid w:val="0004670A"/>
    <w:rsid w:val="000734C4"/>
    <w:rsid w:val="000B4917"/>
    <w:rsid w:val="000C186C"/>
    <w:rsid w:val="000F3D05"/>
    <w:rsid w:val="00176832"/>
    <w:rsid w:val="00190A8A"/>
    <w:rsid w:val="001C0196"/>
    <w:rsid w:val="001C110C"/>
    <w:rsid w:val="002006AB"/>
    <w:rsid w:val="00244EDA"/>
    <w:rsid w:val="002867AA"/>
    <w:rsid w:val="00294EA9"/>
    <w:rsid w:val="002E1256"/>
    <w:rsid w:val="00392317"/>
    <w:rsid w:val="0039385E"/>
    <w:rsid w:val="003D4C4E"/>
    <w:rsid w:val="004061D8"/>
    <w:rsid w:val="004D4522"/>
    <w:rsid w:val="00535E5E"/>
    <w:rsid w:val="00541AAF"/>
    <w:rsid w:val="00566ACE"/>
    <w:rsid w:val="0058284F"/>
    <w:rsid w:val="00590082"/>
    <w:rsid w:val="005A530B"/>
    <w:rsid w:val="00681F39"/>
    <w:rsid w:val="00695FD6"/>
    <w:rsid w:val="006A22CB"/>
    <w:rsid w:val="006B072F"/>
    <w:rsid w:val="006C3A93"/>
    <w:rsid w:val="006F57F1"/>
    <w:rsid w:val="00734347"/>
    <w:rsid w:val="00735528"/>
    <w:rsid w:val="007455D9"/>
    <w:rsid w:val="007A4149"/>
    <w:rsid w:val="007B0E03"/>
    <w:rsid w:val="0086729A"/>
    <w:rsid w:val="00895A77"/>
    <w:rsid w:val="00896B0A"/>
    <w:rsid w:val="008C16A6"/>
    <w:rsid w:val="008F7989"/>
    <w:rsid w:val="009304D5"/>
    <w:rsid w:val="009755E4"/>
    <w:rsid w:val="00986AF4"/>
    <w:rsid w:val="00987EBC"/>
    <w:rsid w:val="009A309A"/>
    <w:rsid w:val="009C020A"/>
    <w:rsid w:val="009D2DBE"/>
    <w:rsid w:val="00A20583"/>
    <w:rsid w:val="00A21024"/>
    <w:rsid w:val="00A36B37"/>
    <w:rsid w:val="00A443C6"/>
    <w:rsid w:val="00A6366F"/>
    <w:rsid w:val="00AC013D"/>
    <w:rsid w:val="00AE3E98"/>
    <w:rsid w:val="00AF6DA8"/>
    <w:rsid w:val="00B134B6"/>
    <w:rsid w:val="00B1745F"/>
    <w:rsid w:val="00C040C9"/>
    <w:rsid w:val="00C07760"/>
    <w:rsid w:val="00C14572"/>
    <w:rsid w:val="00C229CE"/>
    <w:rsid w:val="00C7303A"/>
    <w:rsid w:val="00C92D0F"/>
    <w:rsid w:val="00D173AE"/>
    <w:rsid w:val="00D307F4"/>
    <w:rsid w:val="00D45E09"/>
    <w:rsid w:val="00D5391A"/>
    <w:rsid w:val="00D77F87"/>
    <w:rsid w:val="00EC16DC"/>
    <w:rsid w:val="00EE4409"/>
    <w:rsid w:val="00F762FF"/>
    <w:rsid w:val="00FC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D07F0"/>
  <w15:chartTrackingRefBased/>
  <w15:docId w15:val="{F98E0447-DFA4-43F4-A4EE-CC27A5A3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4C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A309A"/>
    <w:rPr>
      <w:color w:val="F59E0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A309A"/>
    <w:rPr>
      <w:color w:val="605E5C"/>
      <w:shd w:val="clear" w:color="auto" w:fill="E1DFDD"/>
    </w:rPr>
  </w:style>
  <w:style w:type="table" w:styleId="Rutntstabell4dekorfrg6">
    <w:name w:val="Grid Table 4 Accent 6"/>
    <w:basedOn w:val="Normaltabell"/>
    <w:uiPriority w:val="49"/>
    <w:rsid w:val="00D307F4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paragraph" w:styleId="Sidhuvud">
    <w:name w:val="header"/>
    <w:basedOn w:val="Normal"/>
    <w:link w:val="Sidhuvud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13D"/>
  </w:style>
  <w:style w:type="paragraph" w:styleId="Sidfot">
    <w:name w:val="footer"/>
    <w:basedOn w:val="Normal"/>
    <w:link w:val="Sidfot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13D"/>
  </w:style>
  <w:style w:type="table" w:styleId="Rutntstabell4dekorfrg2">
    <w:name w:val="Grid Table 4 Accent 2"/>
    <w:basedOn w:val="Normaltabell"/>
    <w:uiPriority w:val="49"/>
    <w:rsid w:val="009755E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Rutntstabell5mrkdekorfrg2">
    <w:name w:val="Grid Table 5 Dark Accent 2"/>
    <w:basedOn w:val="Normaltabell"/>
    <w:uiPriority w:val="50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customStyle="1" w:styleId="Rutntstabell4dekorfrg21">
    <w:name w:val="Rutnätstabell 4 – dekorfärg 21"/>
    <w:basedOn w:val="Normaltabell"/>
    <w:next w:val="Rutntstabell4dekorfrg2"/>
    <w:uiPriority w:val="49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Rutntstabell3dekorfrg2">
    <w:name w:val="Grid Table 3 Accent 2"/>
    <w:basedOn w:val="Normaltabell"/>
    <w:uiPriority w:val="48"/>
    <w:rsid w:val="000734C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Rutntstabell2dekorfrg2">
    <w:name w:val="Grid Table 2 Accent 2"/>
    <w:basedOn w:val="Normaltabell"/>
    <w:uiPriority w:val="47"/>
    <w:rsid w:val="00B134B6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paragraph" w:styleId="Normalwebb">
    <w:name w:val="Normal (Web)"/>
    <w:basedOn w:val="Normal"/>
    <w:uiPriority w:val="99"/>
    <w:semiHidden/>
    <w:unhideWhenUsed/>
    <w:rsid w:val="0069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A2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AppData\Local\Temp\PM%20Lydnad.dotm" TargetMode="External"/></Relationships>
</file>

<file path=word/theme/theme1.xml><?xml version="1.0" encoding="utf-8"?>
<a:theme xmlns:a="http://schemas.openxmlformats.org/drawingml/2006/main" name="Office-tema">
  <a:themeElements>
    <a:clrScheme name="Rems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F41B6-7A7B-CB44-8447-E9F7F9220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C:\Users\Ida\AppData\Local\Temp\PM Lydnad.dotm</Template>
  <TotalTime>16</TotalTime>
  <Pages>3</Pages>
  <Words>294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Malin Johansson</cp:lastModifiedBy>
  <cp:revision>6</cp:revision>
  <dcterms:created xsi:type="dcterms:W3CDTF">2020-06-09T19:13:00Z</dcterms:created>
  <dcterms:modified xsi:type="dcterms:W3CDTF">2023-02-13T17:59:00Z</dcterms:modified>
</cp:coreProperties>
</file>